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CF41E" w14:textId="321F31A3" w:rsidR="00D87F8A" w:rsidRPr="003047F5" w:rsidRDefault="00D87F8A" w:rsidP="00D87F8A">
      <w:pPr>
        <w:jc w:val="right"/>
      </w:pPr>
      <w:r w:rsidRPr="003047F5">
        <w:t xml:space="preserve">Solin, </w:t>
      </w:r>
      <w:r>
        <w:t>02</w:t>
      </w:r>
      <w:r w:rsidRPr="003047F5">
        <w:t>.0</w:t>
      </w:r>
      <w:r>
        <w:t>3</w:t>
      </w:r>
      <w:r w:rsidRPr="003047F5">
        <w:t>.202</w:t>
      </w:r>
      <w:r w:rsidR="00665D3C">
        <w:t>6</w:t>
      </w:r>
    </w:p>
    <w:p w14:paraId="0FCE0163" w14:textId="77777777" w:rsidR="00D87F8A" w:rsidRPr="003047F5" w:rsidRDefault="00D87F8A" w:rsidP="00D87F8A">
      <w:pPr>
        <w:rPr>
          <w:b/>
          <w:bCs/>
          <w:color w:val="002F82"/>
          <w:sz w:val="40"/>
          <w:szCs w:val="40"/>
        </w:rPr>
      </w:pPr>
      <w:r w:rsidRPr="003047F5">
        <w:rPr>
          <w:b/>
          <w:bCs/>
          <w:color w:val="002F82"/>
          <w:sz w:val="40"/>
          <w:szCs w:val="40"/>
        </w:rPr>
        <w:t>OBAVIJEST O NABAVI</w:t>
      </w:r>
    </w:p>
    <w:p w14:paraId="6D17E850" w14:textId="77777777" w:rsidR="00D87F8A" w:rsidRPr="003047F5" w:rsidRDefault="00D87F8A" w:rsidP="00D87F8A">
      <w:pPr>
        <w:rPr>
          <w:b/>
          <w:bCs/>
          <w:color w:val="002F82"/>
          <w:sz w:val="40"/>
          <w:szCs w:val="40"/>
        </w:rPr>
      </w:pPr>
    </w:p>
    <w:p w14:paraId="49382B7D" w14:textId="2173E673" w:rsidR="00D87F8A" w:rsidRPr="003047F5" w:rsidRDefault="00D87F8A" w:rsidP="008D7E1F">
      <w:pPr>
        <w:spacing w:after="0"/>
        <w:rPr>
          <w:color w:val="FF0000"/>
          <w:sz w:val="28"/>
          <w:szCs w:val="28"/>
        </w:rPr>
      </w:pPr>
      <w:r w:rsidRPr="003047F5">
        <w:rPr>
          <w:color w:val="002F82"/>
          <w:sz w:val="28"/>
          <w:szCs w:val="28"/>
        </w:rPr>
        <w:t>EVIDENCIJSKI BROJ:</w:t>
      </w:r>
      <w:r w:rsidRPr="003047F5">
        <w:rPr>
          <w:sz w:val="28"/>
          <w:szCs w:val="28"/>
        </w:rPr>
        <w:t xml:space="preserve"> </w:t>
      </w:r>
      <w:r w:rsidRPr="003047F5">
        <w:rPr>
          <w:color w:val="FF0000"/>
          <w:sz w:val="28"/>
          <w:szCs w:val="28"/>
        </w:rPr>
        <w:t>ON-</w:t>
      </w:r>
      <w:r>
        <w:rPr>
          <w:color w:val="FF0000"/>
          <w:sz w:val="28"/>
          <w:szCs w:val="28"/>
        </w:rPr>
        <w:t>43</w:t>
      </w:r>
      <w:r w:rsidRPr="003047F5">
        <w:rPr>
          <w:color w:val="FF0000"/>
          <w:sz w:val="28"/>
          <w:szCs w:val="28"/>
        </w:rPr>
        <w:t>-202</w:t>
      </w:r>
      <w:r>
        <w:rPr>
          <w:color w:val="FF0000"/>
          <w:sz w:val="28"/>
          <w:szCs w:val="28"/>
        </w:rPr>
        <w:t>6</w:t>
      </w:r>
    </w:p>
    <w:p w14:paraId="0AE93FF1" w14:textId="77777777" w:rsidR="00D87F8A" w:rsidRPr="003047F5" w:rsidRDefault="00D87F8A" w:rsidP="008D7E1F">
      <w:pPr>
        <w:spacing w:after="0"/>
        <w:rPr>
          <w:sz w:val="28"/>
          <w:szCs w:val="28"/>
        </w:rPr>
      </w:pPr>
    </w:p>
    <w:p w14:paraId="0EBA78D7" w14:textId="7759E75C" w:rsidR="008D7E1F" w:rsidRPr="008D7E1F" w:rsidRDefault="00D87F8A" w:rsidP="008D7E1F">
      <w:pPr>
        <w:pStyle w:val="ListParagraph"/>
        <w:numPr>
          <w:ilvl w:val="0"/>
          <w:numId w:val="9"/>
        </w:numPr>
        <w:spacing w:after="0"/>
        <w:rPr>
          <w:b/>
          <w:bCs/>
          <w:color w:val="002F82"/>
          <w:sz w:val="28"/>
          <w:szCs w:val="28"/>
        </w:rPr>
      </w:pPr>
      <w:r w:rsidRPr="008D7E1F">
        <w:rPr>
          <w:b/>
          <w:bCs/>
          <w:color w:val="002F82"/>
          <w:sz w:val="28"/>
          <w:szCs w:val="28"/>
        </w:rPr>
        <w:t>OPĆI PODACI</w:t>
      </w:r>
    </w:p>
    <w:p w14:paraId="012A5A12" w14:textId="77777777" w:rsidR="00D87F8A" w:rsidRPr="003047F5" w:rsidRDefault="00D87F8A" w:rsidP="008D7E1F">
      <w:pPr>
        <w:numPr>
          <w:ilvl w:val="1"/>
          <w:numId w:val="9"/>
        </w:numPr>
        <w:spacing w:after="0"/>
        <w:contextualSpacing/>
        <w:rPr>
          <w:color w:val="002F82"/>
          <w:sz w:val="24"/>
          <w:szCs w:val="24"/>
        </w:rPr>
      </w:pPr>
      <w:r w:rsidRPr="003047F5">
        <w:rPr>
          <w:color w:val="002F82"/>
          <w:sz w:val="24"/>
          <w:szCs w:val="24"/>
        </w:rPr>
        <w:t>PODACI O NARUČITELJU</w:t>
      </w:r>
    </w:p>
    <w:p w14:paraId="50CE207B" w14:textId="77777777" w:rsidR="00D87F8A" w:rsidRPr="003047F5" w:rsidRDefault="00D87F8A" w:rsidP="008D7E1F">
      <w:pPr>
        <w:spacing w:after="0"/>
        <w:ind w:left="1080"/>
        <w:contextualSpacing/>
        <w:rPr>
          <w:color w:val="002F82"/>
          <w:sz w:val="28"/>
          <w:szCs w:val="28"/>
        </w:rPr>
      </w:pPr>
    </w:p>
    <w:p w14:paraId="0EC0F484" w14:textId="77777777" w:rsidR="00D87F8A" w:rsidRPr="003047F5" w:rsidRDefault="00D87F8A" w:rsidP="008D7E1F">
      <w:pPr>
        <w:spacing w:before="65" w:after="0" w:line="360" w:lineRule="auto"/>
        <w:ind w:left="720" w:right="7410"/>
        <w:contextualSpacing/>
      </w:pPr>
      <w:r w:rsidRPr="003047F5">
        <w:t>AD</w:t>
      </w:r>
      <w:r w:rsidRPr="003047F5">
        <w:rPr>
          <w:spacing w:val="-1"/>
        </w:rPr>
        <w:t xml:space="preserve"> </w:t>
      </w:r>
      <w:proofErr w:type="spellStart"/>
      <w:r w:rsidRPr="003047F5">
        <w:t>Plastik</w:t>
      </w:r>
      <w:proofErr w:type="spellEnd"/>
      <w:r w:rsidRPr="003047F5">
        <w:rPr>
          <w:spacing w:val="1"/>
        </w:rPr>
        <w:t xml:space="preserve"> </w:t>
      </w:r>
      <w:r w:rsidRPr="003047F5">
        <w:t>d.d.</w:t>
      </w:r>
      <w:r w:rsidRPr="003047F5">
        <w:rPr>
          <w:spacing w:val="1"/>
        </w:rPr>
        <w:t xml:space="preserve"> </w:t>
      </w:r>
      <w:r w:rsidRPr="003047F5">
        <w:t>Adresa:</w:t>
      </w:r>
      <w:r w:rsidRPr="003047F5">
        <w:rPr>
          <w:spacing w:val="-6"/>
        </w:rPr>
        <w:t xml:space="preserve"> </w:t>
      </w:r>
      <w:r w:rsidRPr="003047F5">
        <w:t>Matoševa</w:t>
      </w:r>
      <w:r w:rsidRPr="003047F5">
        <w:rPr>
          <w:spacing w:val="-6"/>
        </w:rPr>
        <w:t xml:space="preserve"> </w:t>
      </w:r>
      <w:r w:rsidRPr="003047F5">
        <w:t>8</w:t>
      </w:r>
    </w:p>
    <w:p w14:paraId="1B712520" w14:textId="77777777" w:rsidR="00D87F8A" w:rsidRPr="003047F5" w:rsidRDefault="00D87F8A" w:rsidP="008D7E1F">
      <w:pPr>
        <w:spacing w:after="0" w:line="360" w:lineRule="auto"/>
        <w:ind w:left="720" w:right="8192"/>
        <w:contextualSpacing/>
      </w:pPr>
      <w:r w:rsidRPr="003047F5">
        <w:t>21210 Solin</w:t>
      </w:r>
      <w:r w:rsidRPr="003047F5">
        <w:rPr>
          <w:spacing w:val="-60"/>
        </w:rPr>
        <w:t xml:space="preserve"> </w:t>
      </w:r>
      <w:r w:rsidRPr="003047F5">
        <w:t>Hrvatska</w:t>
      </w:r>
    </w:p>
    <w:p w14:paraId="5EAA06CD" w14:textId="77777777" w:rsidR="00D87F8A" w:rsidRPr="003047F5" w:rsidRDefault="00D87F8A" w:rsidP="008D7E1F">
      <w:pPr>
        <w:spacing w:after="0" w:line="360" w:lineRule="auto"/>
        <w:ind w:left="720"/>
        <w:contextualSpacing/>
      </w:pPr>
      <w:r w:rsidRPr="003047F5">
        <w:t>OIB: 48351740621</w:t>
      </w:r>
    </w:p>
    <w:p w14:paraId="3BD3DFEF" w14:textId="77777777" w:rsidR="00D87F8A" w:rsidRPr="003047F5" w:rsidRDefault="00D87F8A" w:rsidP="008D7E1F">
      <w:pPr>
        <w:spacing w:before="125" w:after="0" w:line="360" w:lineRule="auto"/>
        <w:ind w:left="720"/>
        <w:contextualSpacing/>
      </w:pPr>
      <w:r w:rsidRPr="003047F5">
        <w:t>Telefon:</w:t>
      </w:r>
      <w:r w:rsidRPr="003047F5">
        <w:rPr>
          <w:spacing w:val="-2"/>
        </w:rPr>
        <w:t xml:space="preserve"> </w:t>
      </w:r>
      <w:r w:rsidRPr="003047F5">
        <w:t>+385 21</w:t>
      </w:r>
      <w:r w:rsidRPr="003047F5">
        <w:rPr>
          <w:spacing w:val="-2"/>
        </w:rPr>
        <w:t xml:space="preserve"> </w:t>
      </w:r>
      <w:r w:rsidRPr="003047F5">
        <w:t>206 444</w:t>
      </w:r>
    </w:p>
    <w:p w14:paraId="4A429829" w14:textId="77777777" w:rsidR="00D87F8A" w:rsidRPr="003047F5" w:rsidRDefault="00D87F8A" w:rsidP="008D7E1F">
      <w:pPr>
        <w:spacing w:before="127" w:after="0" w:line="360" w:lineRule="auto"/>
        <w:ind w:left="720"/>
        <w:contextualSpacing/>
      </w:pPr>
      <w:r w:rsidRPr="003047F5">
        <w:t>Telefaks:</w:t>
      </w:r>
      <w:r w:rsidRPr="003047F5">
        <w:rPr>
          <w:spacing w:val="-1"/>
        </w:rPr>
        <w:t xml:space="preserve"> </w:t>
      </w:r>
      <w:r w:rsidRPr="003047F5">
        <w:t>+385</w:t>
      </w:r>
      <w:r w:rsidRPr="003047F5">
        <w:rPr>
          <w:spacing w:val="-2"/>
        </w:rPr>
        <w:t xml:space="preserve"> </w:t>
      </w:r>
      <w:r w:rsidRPr="003047F5">
        <w:t>21 206</w:t>
      </w:r>
      <w:r w:rsidRPr="003047F5">
        <w:rPr>
          <w:spacing w:val="-2"/>
        </w:rPr>
        <w:t xml:space="preserve"> </w:t>
      </w:r>
      <w:r w:rsidRPr="003047F5">
        <w:t>495</w:t>
      </w:r>
    </w:p>
    <w:p w14:paraId="77D4298B" w14:textId="77777777" w:rsidR="00D87F8A" w:rsidRPr="003047F5" w:rsidRDefault="00D87F8A" w:rsidP="008D7E1F">
      <w:pPr>
        <w:spacing w:before="126" w:after="0" w:line="360" w:lineRule="auto"/>
        <w:ind w:left="720" w:right="6417"/>
        <w:contextualSpacing/>
      </w:pPr>
      <w:r w:rsidRPr="003047F5">
        <w:t xml:space="preserve">e-mail: </w:t>
      </w:r>
      <w:hyperlink r:id="rId12">
        <w:r w:rsidRPr="003047F5">
          <w:t>adplastik@adplastik.hr</w:t>
        </w:r>
      </w:hyperlink>
      <w:r w:rsidRPr="003047F5">
        <w:rPr>
          <w:spacing w:val="-59"/>
        </w:rPr>
        <w:t xml:space="preserve"> </w:t>
      </w:r>
      <w:hyperlink r:id="rId13">
        <w:r w:rsidRPr="003047F5">
          <w:t>www.adplastik.hr</w:t>
        </w:r>
      </w:hyperlink>
    </w:p>
    <w:p w14:paraId="214AB2BB" w14:textId="77777777" w:rsidR="00D87F8A" w:rsidRPr="003047F5" w:rsidRDefault="00D87F8A" w:rsidP="008D7E1F">
      <w:pPr>
        <w:spacing w:before="126" w:after="0" w:line="360" w:lineRule="auto"/>
        <w:ind w:left="720" w:right="6417"/>
        <w:contextualSpacing/>
      </w:pPr>
    </w:p>
    <w:p w14:paraId="2097C954" w14:textId="23EA74EC" w:rsidR="00D87F8A" w:rsidRDefault="00D87F8A" w:rsidP="008D7E1F">
      <w:pPr>
        <w:numPr>
          <w:ilvl w:val="1"/>
          <w:numId w:val="9"/>
        </w:numPr>
        <w:spacing w:after="0"/>
        <w:contextualSpacing/>
        <w:rPr>
          <w:color w:val="002F82"/>
          <w:sz w:val="24"/>
          <w:szCs w:val="24"/>
        </w:rPr>
      </w:pPr>
      <w:r w:rsidRPr="003047F5">
        <w:rPr>
          <w:color w:val="002F82"/>
          <w:sz w:val="24"/>
          <w:szCs w:val="24"/>
        </w:rPr>
        <w:t>NAZIV TENDERA</w:t>
      </w:r>
    </w:p>
    <w:p w14:paraId="77650C48" w14:textId="77777777" w:rsidR="008D7E1F" w:rsidRPr="008D7E1F" w:rsidRDefault="008D7E1F" w:rsidP="008D7E1F">
      <w:pPr>
        <w:spacing w:after="0"/>
        <w:ind w:left="1080"/>
        <w:contextualSpacing/>
        <w:rPr>
          <w:color w:val="002F82"/>
          <w:sz w:val="24"/>
          <w:szCs w:val="24"/>
        </w:rPr>
      </w:pPr>
    </w:p>
    <w:p w14:paraId="7A136504" w14:textId="165F63B4" w:rsidR="00D87F8A" w:rsidRPr="003047F5" w:rsidRDefault="00D87F8A" w:rsidP="008D7E1F">
      <w:pPr>
        <w:spacing w:after="0"/>
        <w:ind w:left="720"/>
        <w:contextualSpacing/>
      </w:pPr>
      <w:r w:rsidRPr="003047F5">
        <w:t>„Tender</w:t>
      </w:r>
      <w:r w:rsidRPr="003047F5">
        <w:rPr>
          <w:spacing w:val="-4"/>
        </w:rPr>
        <w:t xml:space="preserve"> </w:t>
      </w:r>
      <w:r w:rsidRPr="003047F5">
        <w:t>transporta</w:t>
      </w:r>
      <w:r w:rsidRPr="003047F5">
        <w:rPr>
          <w:spacing w:val="-3"/>
        </w:rPr>
        <w:t xml:space="preserve"> </w:t>
      </w:r>
      <w:r w:rsidRPr="003047F5">
        <w:t>dopreme materijala - 202</w:t>
      </w:r>
      <w:r>
        <w:t>6</w:t>
      </w:r>
      <w:r w:rsidRPr="003047F5">
        <w:t>.</w:t>
      </w:r>
      <w:r w:rsidRPr="003047F5">
        <w:rPr>
          <w:spacing w:val="-4"/>
        </w:rPr>
        <w:t xml:space="preserve"> </w:t>
      </w:r>
      <w:r w:rsidRPr="003047F5">
        <w:t>godina“</w:t>
      </w:r>
    </w:p>
    <w:p w14:paraId="551751EC" w14:textId="77777777" w:rsidR="00D87F8A" w:rsidRPr="003047F5" w:rsidRDefault="00D87F8A" w:rsidP="008D7E1F">
      <w:pPr>
        <w:spacing w:after="0"/>
        <w:ind w:left="720"/>
        <w:contextualSpacing/>
      </w:pPr>
    </w:p>
    <w:p w14:paraId="7AAEB428" w14:textId="77777777" w:rsidR="00D87F8A" w:rsidRPr="003047F5" w:rsidRDefault="00D87F8A" w:rsidP="008D7E1F">
      <w:pPr>
        <w:spacing w:after="0"/>
        <w:ind w:left="720"/>
        <w:contextualSpacing/>
      </w:pPr>
    </w:p>
    <w:p w14:paraId="5A5754B3" w14:textId="4B51EA3B" w:rsidR="00D87F8A" w:rsidRPr="008D7E1F" w:rsidRDefault="00D87F8A" w:rsidP="008D7E1F">
      <w:pPr>
        <w:numPr>
          <w:ilvl w:val="1"/>
          <w:numId w:val="9"/>
        </w:numPr>
        <w:spacing w:after="0"/>
        <w:contextualSpacing/>
        <w:rPr>
          <w:color w:val="002F82"/>
          <w:sz w:val="24"/>
          <w:szCs w:val="24"/>
        </w:rPr>
      </w:pPr>
      <w:r w:rsidRPr="003047F5">
        <w:rPr>
          <w:color w:val="002F82"/>
          <w:sz w:val="24"/>
          <w:szCs w:val="24"/>
        </w:rPr>
        <w:t>KONTAKT OSOBA</w:t>
      </w:r>
    </w:p>
    <w:p w14:paraId="63593463" w14:textId="77777777" w:rsidR="00D87F8A" w:rsidRPr="003047F5" w:rsidRDefault="00D87F8A" w:rsidP="008D7E1F">
      <w:pPr>
        <w:widowControl w:val="0"/>
        <w:autoSpaceDE w:val="0"/>
        <w:autoSpaceDN w:val="0"/>
        <w:spacing w:before="123" w:after="0"/>
        <w:ind w:left="720"/>
        <w:rPr>
          <w:rFonts w:eastAsia="Arial" w:cs="Arial"/>
          <w:lang w:val="en-US"/>
        </w:rPr>
      </w:pPr>
      <w:r w:rsidRPr="003047F5">
        <w:rPr>
          <w:rFonts w:eastAsia="Arial" w:cs="Arial"/>
          <w:lang w:val="en-US"/>
        </w:rPr>
        <w:t>Ime: Jovica Pokrajac</w:t>
      </w:r>
    </w:p>
    <w:p w14:paraId="703BA03D" w14:textId="77777777" w:rsidR="00D87F8A" w:rsidRPr="003047F5" w:rsidRDefault="00D87F8A" w:rsidP="008D7E1F">
      <w:pPr>
        <w:widowControl w:val="0"/>
        <w:autoSpaceDE w:val="0"/>
        <w:autoSpaceDN w:val="0"/>
        <w:spacing w:before="123" w:after="0"/>
        <w:ind w:left="720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Telefon</w:t>
      </w:r>
      <w:proofErr w:type="spellEnd"/>
      <w:r w:rsidRPr="003047F5">
        <w:rPr>
          <w:rFonts w:eastAsia="Arial" w:cs="Arial"/>
          <w:lang w:val="en-US"/>
        </w:rPr>
        <w:t>:</w:t>
      </w:r>
      <w:r w:rsidRPr="003047F5">
        <w:rPr>
          <w:rFonts w:eastAsia="Arial" w:cs="Arial"/>
          <w:spacing w:val="-1"/>
          <w:lang w:val="en-US"/>
        </w:rPr>
        <w:t xml:space="preserve"> </w:t>
      </w:r>
      <w:r w:rsidRPr="003047F5">
        <w:rPr>
          <w:rFonts w:eastAsia="Arial" w:cs="Arial"/>
          <w:lang w:val="en-US"/>
        </w:rPr>
        <w:t>+385 206</w:t>
      </w:r>
      <w:r w:rsidRPr="003047F5">
        <w:rPr>
          <w:rFonts w:eastAsia="Arial" w:cs="Arial"/>
          <w:spacing w:val="-2"/>
          <w:lang w:val="en-US"/>
        </w:rPr>
        <w:t xml:space="preserve"> </w:t>
      </w:r>
      <w:r w:rsidRPr="003047F5">
        <w:rPr>
          <w:rFonts w:eastAsia="Arial" w:cs="Arial"/>
          <w:lang w:val="en-US"/>
        </w:rPr>
        <w:t>686</w:t>
      </w:r>
    </w:p>
    <w:p w14:paraId="3A7F420A" w14:textId="77777777" w:rsidR="00D87F8A" w:rsidRPr="003047F5" w:rsidRDefault="00D87F8A" w:rsidP="008D7E1F">
      <w:pPr>
        <w:widowControl w:val="0"/>
        <w:autoSpaceDE w:val="0"/>
        <w:autoSpaceDN w:val="0"/>
        <w:spacing w:before="126" w:after="0"/>
        <w:ind w:left="720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Mobitel</w:t>
      </w:r>
      <w:proofErr w:type="spellEnd"/>
      <w:r w:rsidRPr="003047F5">
        <w:rPr>
          <w:rFonts w:eastAsia="Arial" w:cs="Arial"/>
          <w:lang w:val="en-US"/>
        </w:rPr>
        <w:t>:</w:t>
      </w:r>
      <w:r w:rsidRPr="003047F5">
        <w:rPr>
          <w:rFonts w:eastAsia="Arial" w:cs="Arial"/>
          <w:spacing w:val="1"/>
          <w:lang w:val="en-US"/>
        </w:rPr>
        <w:t xml:space="preserve"> </w:t>
      </w:r>
      <w:r w:rsidRPr="003047F5">
        <w:rPr>
          <w:rFonts w:eastAsia="Arial" w:cs="Arial"/>
          <w:lang w:val="en-US"/>
        </w:rPr>
        <w:t>+385</w:t>
      </w:r>
      <w:r w:rsidRPr="003047F5">
        <w:rPr>
          <w:rFonts w:eastAsia="Arial" w:cs="Arial"/>
          <w:spacing w:val="-2"/>
          <w:lang w:val="en-US"/>
        </w:rPr>
        <w:t xml:space="preserve"> </w:t>
      </w:r>
      <w:r w:rsidRPr="003047F5">
        <w:rPr>
          <w:rFonts w:eastAsia="Arial" w:cs="Arial"/>
          <w:lang w:val="en-US"/>
        </w:rPr>
        <w:t>91 22</w:t>
      </w:r>
      <w:r w:rsidRPr="003047F5">
        <w:rPr>
          <w:rFonts w:eastAsia="Arial" w:cs="Arial"/>
          <w:spacing w:val="-3"/>
          <w:lang w:val="en-US"/>
        </w:rPr>
        <w:t xml:space="preserve"> </w:t>
      </w:r>
      <w:r w:rsidRPr="003047F5">
        <w:rPr>
          <w:rFonts w:eastAsia="Arial" w:cs="Arial"/>
          <w:lang w:val="en-US"/>
        </w:rPr>
        <w:t>11 154</w:t>
      </w:r>
    </w:p>
    <w:p w14:paraId="3F155977" w14:textId="77777777" w:rsidR="00D87F8A" w:rsidRPr="003047F5" w:rsidRDefault="00D87F8A" w:rsidP="008D7E1F">
      <w:pPr>
        <w:widowControl w:val="0"/>
        <w:autoSpaceDE w:val="0"/>
        <w:autoSpaceDN w:val="0"/>
        <w:spacing w:before="126" w:after="0"/>
        <w:ind w:left="720"/>
        <w:rPr>
          <w:rFonts w:eastAsia="Arial" w:cs="Arial"/>
          <w:lang w:val="en-US"/>
        </w:rPr>
      </w:pPr>
      <w:r w:rsidRPr="003047F5">
        <w:rPr>
          <w:rFonts w:eastAsia="Arial" w:cs="Arial"/>
          <w:lang w:val="en-US"/>
        </w:rPr>
        <w:t>e-mail:</w:t>
      </w:r>
      <w:r w:rsidRPr="003047F5">
        <w:rPr>
          <w:rFonts w:eastAsia="Arial" w:cs="Arial"/>
          <w:spacing w:val="-4"/>
          <w:lang w:val="en-US"/>
        </w:rPr>
        <w:t xml:space="preserve"> </w:t>
      </w:r>
      <w:hyperlink r:id="rId14">
        <w:r w:rsidRPr="003047F5">
          <w:rPr>
            <w:rFonts w:eastAsia="Arial" w:cs="Arial"/>
            <w:lang w:val="en-US"/>
          </w:rPr>
          <w:t>jovica.pokrajac@adplastik.hr</w:t>
        </w:r>
      </w:hyperlink>
      <w:r w:rsidRPr="003047F5">
        <w:rPr>
          <w:rFonts w:eastAsia="Arial" w:cs="Arial"/>
          <w:lang w:val="en-US"/>
        </w:rPr>
        <w:t xml:space="preserve"> </w:t>
      </w:r>
    </w:p>
    <w:p w14:paraId="6D02036E" w14:textId="77777777" w:rsidR="008D7E1F" w:rsidRPr="003047F5" w:rsidRDefault="008D7E1F" w:rsidP="008D7E1F">
      <w:pPr>
        <w:spacing w:after="0"/>
        <w:ind w:left="1080"/>
        <w:contextualSpacing/>
        <w:rPr>
          <w:color w:val="002F82"/>
          <w:sz w:val="28"/>
          <w:szCs w:val="28"/>
        </w:rPr>
      </w:pPr>
    </w:p>
    <w:p w14:paraId="367B8322" w14:textId="77777777" w:rsidR="00D87F8A" w:rsidRDefault="00D87F8A" w:rsidP="008D7E1F">
      <w:pPr>
        <w:numPr>
          <w:ilvl w:val="1"/>
          <w:numId w:val="9"/>
        </w:numPr>
        <w:spacing w:after="0"/>
        <w:contextualSpacing/>
        <w:rPr>
          <w:color w:val="002F82"/>
          <w:sz w:val="24"/>
          <w:szCs w:val="24"/>
        </w:rPr>
      </w:pPr>
      <w:r w:rsidRPr="003047F5">
        <w:rPr>
          <w:color w:val="002F82"/>
          <w:sz w:val="24"/>
          <w:szCs w:val="24"/>
        </w:rPr>
        <w:t>DOKUMENTACIJA ZA NADMETANJE</w:t>
      </w:r>
    </w:p>
    <w:p w14:paraId="2BCAF484" w14:textId="77777777" w:rsidR="008D7E1F" w:rsidRPr="003047F5" w:rsidRDefault="008D7E1F" w:rsidP="008D7E1F">
      <w:pPr>
        <w:spacing w:after="0"/>
        <w:ind w:left="360"/>
        <w:contextualSpacing/>
        <w:rPr>
          <w:color w:val="002F82"/>
          <w:sz w:val="24"/>
          <w:szCs w:val="24"/>
        </w:rPr>
      </w:pPr>
    </w:p>
    <w:p w14:paraId="3B62752F" w14:textId="77777777" w:rsidR="00D87F8A" w:rsidRPr="003047F5" w:rsidRDefault="00D87F8A" w:rsidP="008D7E1F">
      <w:pPr>
        <w:widowControl w:val="0"/>
        <w:autoSpaceDE w:val="0"/>
        <w:autoSpaceDN w:val="0"/>
        <w:spacing w:before="1" w:after="0"/>
        <w:ind w:left="720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Dokumentacija</w:t>
      </w:r>
      <w:proofErr w:type="spellEnd"/>
      <w:r w:rsidRPr="003047F5">
        <w:rPr>
          <w:rFonts w:eastAsia="Arial" w:cs="Arial"/>
          <w:spacing w:val="-2"/>
          <w:lang w:val="en-US"/>
        </w:rPr>
        <w:t xml:space="preserve"> </w:t>
      </w:r>
      <w:r w:rsidRPr="003047F5">
        <w:rPr>
          <w:rFonts w:eastAsia="Arial" w:cs="Arial"/>
          <w:lang w:val="en-US"/>
        </w:rPr>
        <w:t>za</w:t>
      </w:r>
      <w:r w:rsidRPr="003047F5">
        <w:rPr>
          <w:rFonts w:eastAsia="Arial" w:cs="Arial"/>
          <w:spacing w:val="-1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nadmetanje</w:t>
      </w:r>
      <w:proofErr w:type="spellEnd"/>
      <w:r w:rsidRPr="003047F5">
        <w:rPr>
          <w:rFonts w:eastAsia="Arial" w:cs="Arial"/>
          <w:spacing w:val="-4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sa</w:t>
      </w:r>
      <w:proofErr w:type="spellEnd"/>
      <w:r w:rsidRPr="003047F5">
        <w:rPr>
          <w:rFonts w:eastAsia="Arial" w:cs="Arial"/>
          <w:spacing w:val="-3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svim</w:t>
      </w:r>
      <w:proofErr w:type="spellEnd"/>
      <w:r w:rsidRPr="003047F5">
        <w:rPr>
          <w:rFonts w:eastAsia="Arial" w:cs="Arial"/>
          <w:spacing w:val="-1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prilozima</w:t>
      </w:r>
      <w:proofErr w:type="spellEnd"/>
      <w:r w:rsidRPr="003047F5">
        <w:rPr>
          <w:rFonts w:eastAsia="Arial" w:cs="Arial"/>
          <w:spacing w:val="-1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dostupna</w:t>
      </w:r>
      <w:proofErr w:type="spellEnd"/>
      <w:r w:rsidRPr="003047F5">
        <w:rPr>
          <w:rFonts w:eastAsia="Arial" w:cs="Arial"/>
          <w:spacing w:val="-4"/>
          <w:lang w:val="en-US"/>
        </w:rPr>
        <w:t xml:space="preserve"> </w:t>
      </w:r>
      <w:r w:rsidRPr="003047F5">
        <w:rPr>
          <w:rFonts w:eastAsia="Arial" w:cs="Arial"/>
          <w:lang w:val="en-US"/>
        </w:rPr>
        <w:t>je</w:t>
      </w:r>
      <w:r w:rsidRPr="003047F5">
        <w:rPr>
          <w:rFonts w:eastAsia="Arial" w:cs="Arial"/>
          <w:spacing w:val="-3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na</w:t>
      </w:r>
      <w:proofErr w:type="spellEnd"/>
      <w:r w:rsidRPr="003047F5">
        <w:rPr>
          <w:rFonts w:eastAsia="Arial" w:cs="Arial"/>
          <w:spacing w:val="-4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mrežnoj</w:t>
      </w:r>
      <w:proofErr w:type="spellEnd"/>
      <w:r w:rsidRPr="003047F5">
        <w:rPr>
          <w:rFonts w:eastAsia="Arial" w:cs="Arial"/>
          <w:spacing w:val="-4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stranici</w:t>
      </w:r>
      <w:proofErr w:type="spellEnd"/>
      <w:r w:rsidRPr="003047F5">
        <w:rPr>
          <w:rFonts w:eastAsia="Arial" w:cs="Arial"/>
          <w:spacing w:val="-2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naručitelja</w:t>
      </w:r>
      <w:proofErr w:type="spellEnd"/>
    </w:p>
    <w:p w14:paraId="4B367101" w14:textId="77777777" w:rsidR="00D87F8A" w:rsidRPr="003047F5" w:rsidRDefault="00D87F8A" w:rsidP="008D7E1F">
      <w:pPr>
        <w:spacing w:before="126" w:after="0"/>
        <w:ind w:left="720"/>
        <w:contextualSpacing/>
        <w:rPr>
          <w:b/>
        </w:rPr>
      </w:pPr>
      <w:hyperlink r:id="rId15" w:history="1">
        <w:r w:rsidRPr="003047F5">
          <w:rPr>
            <w:b/>
          </w:rPr>
          <w:t>www.adplastik.hr</w:t>
        </w:r>
      </w:hyperlink>
      <w:r w:rsidRPr="003047F5">
        <w:rPr>
          <w:b/>
        </w:rPr>
        <w:t>.</w:t>
      </w:r>
    </w:p>
    <w:p w14:paraId="029A008B" w14:textId="77777777" w:rsidR="00D87F8A" w:rsidRDefault="00D87F8A" w:rsidP="008D7E1F">
      <w:pPr>
        <w:spacing w:after="0"/>
        <w:ind w:left="720"/>
        <w:contextualSpacing/>
        <w:rPr>
          <w:b/>
          <w:bCs/>
          <w:color w:val="002F82"/>
          <w:sz w:val="28"/>
          <w:szCs w:val="28"/>
        </w:rPr>
      </w:pPr>
    </w:p>
    <w:p w14:paraId="69138B6B" w14:textId="77777777" w:rsidR="00D87F8A" w:rsidRDefault="00D87F8A" w:rsidP="008D7E1F">
      <w:pPr>
        <w:spacing w:after="0"/>
        <w:ind w:left="720"/>
        <w:contextualSpacing/>
        <w:rPr>
          <w:b/>
          <w:bCs/>
          <w:color w:val="002F82"/>
          <w:sz w:val="28"/>
          <w:szCs w:val="28"/>
        </w:rPr>
      </w:pPr>
    </w:p>
    <w:p w14:paraId="404849C1" w14:textId="77777777" w:rsidR="00CA66AF" w:rsidRDefault="00CA66AF" w:rsidP="008D7E1F">
      <w:pPr>
        <w:spacing w:after="0"/>
        <w:ind w:left="720"/>
        <w:contextualSpacing/>
        <w:rPr>
          <w:b/>
          <w:bCs/>
          <w:color w:val="002F82"/>
          <w:sz w:val="28"/>
          <w:szCs w:val="28"/>
        </w:rPr>
      </w:pPr>
    </w:p>
    <w:p w14:paraId="2DD8672F" w14:textId="77777777" w:rsidR="00D87F8A" w:rsidRDefault="00D87F8A" w:rsidP="008D7E1F">
      <w:pPr>
        <w:numPr>
          <w:ilvl w:val="0"/>
          <w:numId w:val="9"/>
        </w:numPr>
        <w:spacing w:after="0"/>
        <w:contextualSpacing/>
        <w:rPr>
          <w:b/>
          <w:bCs/>
          <w:color w:val="002F82"/>
          <w:sz w:val="28"/>
          <w:szCs w:val="28"/>
        </w:rPr>
      </w:pPr>
      <w:r w:rsidRPr="003047F5">
        <w:rPr>
          <w:b/>
          <w:bCs/>
          <w:color w:val="002F82"/>
          <w:sz w:val="28"/>
          <w:szCs w:val="28"/>
        </w:rPr>
        <w:t>PODACI O PREDMETU NABAVE</w:t>
      </w:r>
    </w:p>
    <w:p w14:paraId="255F2508" w14:textId="77777777" w:rsidR="000063C7" w:rsidRPr="003047F5" w:rsidRDefault="000063C7" w:rsidP="000063C7">
      <w:pPr>
        <w:spacing w:after="0"/>
        <w:ind w:left="720"/>
        <w:contextualSpacing/>
        <w:rPr>
          <w:b/>
          <w:bCs/>
          <w:color w:val="002F82"/>
          <w:sz w:val="28"/>
          <w:szCs w:val="28"/>
        </w:rPr>
      </w:pPr>
    </w:p>
    <w:p w14:paraId="61FB4259" w14:textId="08822EA3" w:rsidR="00D87F8A" w:rsidRPr="00CA66AF" w:rsidRDefault="00D87F8A" w:rsidP="00CA66AF">
      <w:pPr>
        <w:pStyle w:val="ListParagraph"/>
        <w:numPr>
          <w:ilvl w:val="1"/>
          <w:numId w:val="9"/>
        </w:numPr>
        <w:spacing w:after="0"/>
        <w:rPr>
          <w:color w:val="002F82"/>
          <w:sz w:val="24"/>
          <w:szCs w:val="24"/>
        </w:rPr>
      </w:pPr>
      <w:r w:rsidRPr="00CA66AF">
        <w:rPr>
          <w:color w:val="002F82"/>
          <w:sz w:val="24"/>
          <w:szCs w:val="24"/>
        </w:rPr>
        <w:t>VRSTA POSTUPKA NABAVE</w:t>
      </w:r>
    </w:p>
    <w:p w14:paraId="6C65628A" w14:textId="77777777" w:rsidR="00CA66AF" w:rsidRPr="00CA66AF" w:rsidRDefault="00CA66AF" w:rsidP="00CA66AF">
      <w:pPr>
        <w:pStyle w:val="ListParagraph"/>
        <w:spacing w:after="0"/>
        <w:ind w:left="1080"/>
        <w:rPr>
          <w:color w:val="002F82"/>
          <w:sz w:val="24"/>
          <w:szCs w:val="24"/>
        </w:rPr>
      </w:pPr>
    </w:p>
    <w:p w14:paraId="7F2D4D16" w14:textId="77777777" w:rsidR="00D87F8A" w:rsidRPr="003047F5" w:rsidRDefault="00D87F8A" w:rsidP="008D7E1F">
      <w:pPr>
        <w:widowControl w:val="0"/>
        <w:autoSpaceDE w:val="0"/>
        <w:autoSpaceDN w:val="0"/>
        <w:spacing w:before="1" w:after="0" w:line="360" w:lineRule="auto"/>
        <w:ind w:left="907" w:right="172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Naručitelj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primjenjuje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otvoreni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postupak</w:t>
      </w:r>
      <w:proofErr w:type="spellEnd"/>
      <w:r w:rsidRPr="003047F5">
        <w:rPr>
          <w:rFonts w:eastAsia="Arial" w:cs="Arial"/>
          <w:lang w:val="en-US"/>
        </w:rPr>
        <w:t xml:space="preserve"> s </w:t>
      </w:r>
      <w:proofErr w:type="spellStart"/>
      <w:r w:rsidRPr="003047F5">
        <w:rPr>
          <w:rFonts w:eastAsia="Arial" w:cs="Arial"/>
          <w:lang w:val="en-US"/>
        </w:rPr>
        <w:t>ciljem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sklapanja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ugovora</w:t>
      </w:r>
      <w:proofErr w:type="spellEnd"/>
      <w:r w:rsidRPr="003047F5">
        <w:rPr>
          <w:rFonts w:eastAsia="Arial" w:cs="Arial"/>
          <w:lang w:val="en-US"/>
        </w:rPr>
        <w:t xml:space="preserve"> o </w:t>
      </w:r>
      <w:proofErr w:type="spellStart"/>
      <w:r w:rsidRPr="003047F5">
        <w:rPr>
          <w:rFonts w:eastAsia="Arial" w:cs="Arial"/>
          <w:lang w:val="en-US"/>
        </w:rPr>
        <w:t>pružanju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usluga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proofErr w:type="gramStart"/>
      <w:r w:rsidRPr="003047F5">
        <w:rPr>
          <w:rFonts w:eastAsia="Arial" w:cs="Arial"/>
          <w:lang w:val="en-US"/>
        </w:rPr>
        <w:t>transporta</w:t>
      </w:r>
      <w:proofErr w:type="spellEnd"/>
      <w:r w:rsidRPr="003047F5">
        <w:rPr>
          <w:rFonts w:eastAsia="Arial" w:cs="Arial"/>
          <w:lang w:val="en-US"/>
        </w:rPr>
        <w:t xml:space="preserve"> </w:t>
      </w:r>
      <w:r w:rsidRPr="003047F5">
        <w:rPr>
          <w:rFonts w:eastAsia="Arial" w:cs="Arial"/>
          <w:spacing w:val="-59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dopreme</w:t>
      </w:r>
      <w:proofErr w:type="spellEnd"/>
      <w:proofErr w:type="gram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materijala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na</w:t>
      </w:r>
      <w:proofErr w:type="spellEnd"/>
      <w:r w:rsidRPr="003047F5">
        <w:rPr>
          <w:rFonts w:eastAsia="Arial" w:cs="Arial"/>
          <w:spacing w:val="-3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razdoblje</w:t>
      </w:r>
      <w:proofErr w:type="spellEnd"/>
      <w:r w:rsidRPr="003047F5">
        <w:rPr>
          <w:rFonts w:eastAsia="Arial" w:cs="Arial"/>
          <w:lang w:val="en-US"/>
        </w:rPr>
        <w:t xml:space="preserve"> od</w:t>
      </w:r>
      <w:r w:rsidRPr="003047F5">
        <w:rPr>
          <w:rFonts w:eastAsia="Arial" w:cs="Arial"/>
          <w:spacing w:val="-4"/>
          <w:lang w:val="en-US"/>
        </w:rPr>
        <w:t xml:space="preserve"> </w:t>
      </w:r>
      <w:r w:rsidRPr="003047F5">
        <w:rPr>
          <w:rFonts w:eastAsia="Arial" w:cs="Arial"/>
          <w:lang w:val="en-US"/>
        </w:rPr>
        <w:t xml:space="preserve">12 </w:t>
      </w:r>
      <w:proofErr w:type="spellStart"/>
      <w:r w:rsidRPr="003047F5">
        <w:rPr>
          <w:rFonts w:eastAsia="Arial" w:cs="Arial"/>
          <w:lang w:val="en-US"/>
        </w:rPr>
        <w:t>mjeseci</w:t>
      </w:r>
      <w:proofErr w:type="spellEnd"/>
      <w:r w:rsidRPr="003047F5">
        <w:rPr>
          <w:rFonts w:eastAsia="Arial" w:cs="Arial"/>
          <w:lang w:val="en-US"/>
        </w:rPr>
        <w:t>.</w:t>
      </w:r>
    </w:p>
    <w:p w14:paraId="07F32F65" w14:textId="77777777" w:rsidR="00D87F8A" w:rsidRPr="003047F5" w:rsidRDefault="00D87F8A" w:rsidP="008D7E1F">
      <w:pPr>
        <w:widowControl w:val="0"/>
        <w:autoSpaceDE w:val="0"/>
        <w:autoSpaceDN w:val="0"/>
        <w:spacing w:before="1" w:after="0" w:line="360" w:lineRule="auto"/>
        <w:ind w:left="907" w:right="172"/>
        <w:rPr>
          <w:rFonts w:eastAsia="Arial" w:cs="Arial"/>
          <w:lang w:val="en-US"/>
        </w:rPr>
      </w:pPr>
    </w:p>
    <w:p w14:paraId="176DE679" w14:textId="457D1D96" w:rsidR="00D87F8A" w:rsidRPr="00CA66AF" w:rsidRDefault="00D87F8A" w:rsidP="00CA66AF">
      <w:pPr>
        <w:pStyle w:val="ListParagraph"/>
        <w:numPr>
          <w:ilvl w:val="1"/>
          <w:numId w:val="9"/>
        </w:numPr>
        <w:spacing w:after="0"/>
        <w:rPr>
          <w:color w:val="002F82"/>
          <w:sz w:val="24"/>
          <w:szCs w:val="24"/>
        </w:rPr>
      </w:pPr>
      <w:r w:rsidRPr="00CA66AF">
        <w:rPr>
          <w:color w:val="002F82"/>
          <w:sz w:val="24"/>
          <w:szCs w:val="24"/>
        </w:rPr>
        <w:t>EVIDENCIJSKI BROJ NABAVE</w:t>
      </w:r>
    </w:p>
    <w:p w14:paraId="1A763FDF" w14:textId="77777777" w:rsidR="00CA66AF" w:rsidRPr="00CA66AF" w:rsidRDefault="00CA66AF" w:rsidP="00CA66AF">
      <w:pPr>
        <w:pStyle w:val="ListParagraph"/>
        <w:spacing w:after="0"/>
        <w:ind w:left="1080"/>
        <w:rPr>
          <w:color w:val="002F82"/>
          <w:sz w:val="24"/>
          <w:szCs w:val="24"/>
        </w:rPr>
      </w:pPr>
    </w:p>
    <w:p w14:paraId="6E2F6CF2" w14:textId="4FAADB95" w:rsidR="00D87F8A" w:rsidRPr="00301569" w:rsidRDefault="00D87F8A" w:rsidP="008D7E1F">
      <w:pPr>
        <w:widowControl w:val="0"/>
        <w:autoSpaceDE w:val="0"/>
        <w:autoSpaceDN w:val="0"/>
        <w:spacing w:before="0" w:after="0"/>
        <w:ind w:left="907"/>
        <w:rPr>
          <w:rFonts w:eastAsia="Arial" w:cs="Arial"/>
          <w:b/>
          <w:bCs/>
          <w:lang w:val="en-US"/>
        </w:rPr>
      </w:pPr>
      <w:r w:rsidRPr="00301569">
        <w:rPr>
          <w:rFonts w:eastAsia="Arial" w:cs="Arial"/>
          <w:b/>
          <w:bCs/>
          <w:lang w:val="en-US"/>
        </w:rPr>
        <w:t>ON-4</w:t>
      </w:r>
      <w:r w:rsidR="008D7E1F" w:rsidRPr="00301569">
        <w:rPr>
          <w:rFonts w:eastAsia="Arial" w:cs="Arial"/>
          <w:b/>
          <w:bCs/>
          <w:lang w:val="en-US"/>
        </w:rPr>
        <w:t>3</w:t>
      </w:r>
      <w:r w:rsidRPr="00301569">
        <w:rPr>
          <w:rFonts w:eastAsia="Arial" w:cs="Arial"/>
          <w:b/>
          <w:bCs/>
          <w:lang w:val="en-US"/>
        </w:rPr>
        <w:t>-202</w:t>
      </w:r>
      <w:r w:rsidR="008D7E1F" w:rsidRPr="00301569">
        <w:rPr>
          <w:rFonts w:eastAsia="Arial" w:cs="Arial"/>
          <w:b/>
          <w:bCs/>
          <w:lang w:val="en-US"/>
        </w:rPr>
        <w:t>6</w:t>
      </w:r>
    </w:p>
    <w:p w14:paraId="2C737A93" w14:textId="77777777" w:rsidR="00D87F8A" w:rsidRPr="003047F5" w:rsidRDefault="00D87F8A" w:rsidP="008D7E1F">
      <w:pPr>
        <w:widowControl w:val="0"/>
        <w:autoSpaceDE w:val="0"/>
        <w:autoSpaceDN w:val="0"/>
        <w:spacing w:before="0" w:after="0"/>
        <w:ind w:left="907"/>
        <w:rPr>
          <w:rFonts w:eastAsia="Arial" w:cs="Arial"/>
          <w:lang w:val="en-US"/>
        </w:rPr>
      </w:pPr>
    </w:p>
    <w:p w14:paraId="65321A37" w14:textId="38623772" w:rsidR="00D87F8A" w:rsidRPr="00CA66AF" w:rsidRDefault="00D87F8A" w:rsidP="00CA66AF">
      <w:pPr>
        <w:pStyle w:val="ListParagraph"/>
        <w:numPr>
          <w:ilvl w:val="1"/>
          <w:numId w:val="9"/>
        </w:numPr>
        <w:spacing w:after="0"/>
        <w:rPr>
          <w:color w:val="002F82"/>
          <w:sz w:val="24"/>
          <w:szCs w:val="24"/>
        </w:rPr>
      </w:pPr>
      <w:r w:rsidRPr="00CA66AF">
        <w:rPr>
          <w:color w:val="002F82"/>
          <w:sz w:val="24"/>
          <w:szCs w:val="24"/>
        </w:rPr>
        <w:t>OPIS PREDMETA NABAVE</w:t>
      </w:r>
    </w:p>
    <w:p w14:paraId="546817B4" w14:textId="77777777" w:rsidR="00CA66AF" w:rsidRPr="00CA66AF" w:rsidRDefault="00CA66AF" w:rsidP="00CA66AF">
      <w:pPr>
        <w:pStyle w:val="ListParagraph"/>
        <w:spacing w:after="0"/>
        <w:ind w:left="1080"/>
        <w:rPr>
          <w:color w:val="002F82"/>
          <w:sz w:val="24"/>
          <w:szCs w:val="24"/>
        </w:rPr>
      </w:pPr>
    </w:p>
    <w:p w14:paraId="4E248E64" w14:textId="77777777" w:rsidR="00D87F8A" w:rsidRPr="003047F5" w:rsidRDefault="00D87F8A" w:rsidP="008D7E1F">
      <w:pPr>
        <w:widowControl w:val="0"/>
        <w:autoSpaceDE w:val="0"/>
        <w:autoSpaceDN w:val="0"/>
        <w:spacing w:before="0" w:after="0" w:line="360" w:lineRule="auto"/>
        <w:ind w:left="907" w:right="453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Predmet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nabave</w:t>
      </w:r>
      <w:proofErr w:type="spellEnd"/>
      <w:r w:rsidRPr="003047F5">
        <w:rPr>
          <w:rFonts w:eastAsia="Arial" w:cs="Arial"/>
          <w:lang w:val="en-US"/>
        </w:rPr>
        <w:t xml:space="preserve"> je </w:t>
      </w:r>
      <w:proofErr w:type="spellStart"/>
      <w:r w:rsidRPr="003047F5">
        <w:rPr>
          <w:rFonts w:eastAsia="Arial" w:cs="Arial"/>
          <w:lang w:val="en-US"/>
        </w:rPr>
        <w:t>usluga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domaćeg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međunarodnog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transporta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dopreme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materijala</w:t>
      </w:r>
      <w:proofErr w:type="spellEnd"/>
      <w:r w:rsidRPr="003047F5">
        <w:rPr>
          <w:rFonts w:eastAsia="Arial" w:cs="Arial"/>
          <w:lang w:val="en-US"/>
        </w:rPr>
        <w:t xml:space="preserve"> do </w:t>
      </w:r>
      <w:proofErr w:type="spellStart"/>
      <w:r w:rsidRPr="003047F5">
        <w:rPr>
          <w:rFonts w:eastAsia="Arial" w:cs="Arial"/>
          <w:lang w:val="en-US"/>
        </w:rPr>
        <w:t>lokacija</w:t>
      </w:r>
      <w:proofErr w:type="spellEnd"/>
      <w:r w:rsidRPr="003047F5">
        <w:rPr>
          <w:rFonts w:eastAsia="Arial" w:cs="Arial"/>
          <w:spacing w:val="-3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naručitelja</w:t>
      </w:r>
      <w:proofErr w:type="spellEnd"/>
      <w:r w:rsidRPr="003047F5">
        <w:rPr>
          <w:rFonts w:eastAsia="Arial" w:cs="Arial"/>
          <w:lang w:val="en-US"/>
        </w:rPr>
        <w:t>:</w:t>
      </w:r>
    </w:p>
    <w:p w14:paraId="6B776712" w14:textId="77777777" w:rsidR="00D87F8A" w:rsidRPr="003047F5" w:rsidRDefault="00D87F8A" w:rsidP="008D7E1F">
      <w:pPr>
        <w:widowControl w:val="0"/>
        <w:numPr>
          <w:ilvl w:val="2"/>
          <w:numId w:val="8"/>
        </w:numPr>
        <w:tabs>
          <w:tab w:val="left" w:pos="1627"/>
          <w:tab w:val="left" w:pos="1628"/>
        </w:tabs>
        <w:autoSpaceDE w:val="0"/>
        <w:autoSpaceDN w:val="0"/>
        <w:spacing w:before="0" w:after="0" w:line="269" w:lineRule="exact"/>
        <w:ind w:hanging="361"/>
      </w:pPr>
      <w:r w:rsidRPr="003047F5">
        <w:t>Solin,</w:t>
      </w:r>
      <w:r w:rsidRPr="003047F5">
        <w:rPr>
          <w:spacing w:val="-4"/>
        </w:rPr>
        <w:t xml:space="preserve"> </w:t>
      </w:r>
      <w:r w:rsidRPr="003047F5">
        <w:t>Matoševa</w:t>
      </w:r>
      <w:r w:rsidRPr="003047F5">
        <w:rPr>
          <w:spacing w:val="-4"/>
        </w:rPr>
        <w:t xml:space="preserve"> </w:t>
      </w:r>
      <w:r w:rsidRPr="003047F5">
        <w:t>8</w:t>
      </w:r>
    </w:p>
    <w:p w14:paraId="5EBA0816" w14:textId="77777777" w:rsidR="00D87F8A" w:rsidRPr="003047F5" w:rsidRDefault="00D87F8A" w:rsidP="008D7E1F">
      <w:pPr>
        <w:widowControl w:val="0"/>
        <w:numPr>
          <w:ilvl w:val="2"/>
          <w:numId w:val="8"/>
        </w:numPr>
        <w:tabs>
          <w:tab w:val="left" w:pos="1627"/>
          <w:tab w:val="left" w:pos="1628"/>
        </w:tabs>
        <w:autoSpaceDE w:val="0"/>
        <w:autoSpaceDN w:val="0"/>
        <w:spacing w:before="126" w:after="0"/>
        <w:ind w:hanging="361"/>
      </w:pPr>
      <w:r w:rsidRPr="003047F5">
        <w:t>Zagreb</w:t>
      </w:r>
      <w:r w:rsidRPr="003047F5">
        <w:rPr>
          <w:spacing w:val="-1"/>
        </w:rPr>
        <w:t xml:space="preserve"> </w:t>
      </w:r>
      <w:r w:rsidRPr="003047F5">
        <w:t>1,</w:t>
      </w:r>
      <w:r w:rsidRPr="003047F5">
        <w:rPr>
          <w:spacing w:val="2"/>
        </w:rPr>
        <w:t xml:space="preserve"> </w:t>
      </w:r>
      <w:r w:rsidRPr="003047F5">
        <w:t>Jankomir</w:t>
      </w:r>
      <w:r w:rsidRPr="003047F5">
        <w:rPr>
          <w:spacing w:val="-1"/>
        </w:rPr>
        <w:t xml:space="preserve"> </w:t>
      </w:r>
      <w:r w:rsidRPr="003047F5">
        <w:t>5</w:t>
      </w:r>
    </w:p>
    <w:p w14:paraId="21D51939" w14:textId="77777777" w:rsidR="00D87F8A" w:rsidRPr="003047F5" w:rsidRDefault="00D87F8A" w:rsidP="008D7E1F">
      <w:pPr>
        <w:widowControl w:val="0"/>
        <w:numPr>
          <w:ilvl w:val="2"/>
          <w:numId w:val="8"/>
        </w:numPr>
        <w:tabs>
          <w:tab w:val="left" w:pos="1627"/>
          <w:tab w:val="left" w:pos="1628"/>
        </w:tabs>
        <w:autoSpaceDE w:val="0"/>
        <w:autoSpaceDN w:val="0"/>
        <w:spacing w:before="125" w:after="0"/>
        <w:ind w:hanging="361"/>
      </w:pPr>
      <w:r w:rsidRPr="003047F5">
        <w:t>Zagreb</w:t>
      </w:r>
      <w:r w:rsidRPr="003047F5">
        <w:rPr>
          <w:spacing w:val="-1"/>
        </w:rPr>
        <w:t xml:space="preserve"> </w:t>
      </w:r>
      <w:r w:rsidRPr="003047F5">
        <w:t>2,</w:t>
      </w:r>
      <w:r w:rsidRPr="003047F5">
        <w:rPr>
          <w:spacing w:val="2"/>
        </w:rPr>
        <w:t xml:space="preserve"> </w:t>
      </w:r>
      <w:r w:rsidRPr="003047F5">
        <w:t>Jankomir</w:t>
      </w:r>
      <w:r w:rsidRPr="003047F5">
        <w:rPr>
          <w:spacing w:val="-1"/>
        </w:rPr>
        <w:t xml:space="preserve"> </w:t>
      </w:r>
      <w:r w:rsidRPr="003047F5">
        <w:t>25</w:t>
      </w:r>
    </w:p>
    <w:p w14:paraId="07356266" w14:textId="77777777" w:rsidR="00D87F8A" w:rsidRPr="003047F5" w:rsidRDefault="00D87F8A" w:rsidP="008D7E1F">
      <w:pPr>
        <w:widowControl w:val="0"/>
        <w:tabs>
          <w:tab w:val="left" w:pos="1627"/>
          <w:tab w:val="left" w:pos="1628"/>
        </w:tabs>
        <w:autoSpaceDE w:val="0"/>
        <w:autoSpaceDN w:val="0"/>
        <w:spacing w:before="125" w:after="0"/>
        <w:ind w:left="1627"/>
      </w:pPr>
    </w:p>
    <w:p w14:paraId="260C897F" w14:textId="39BC331D" w:rsidR="00D87F8A" w:rsidRPr="00CA66AF" w:rsidRDefault="00D87F8A" w:rsidP="00CA66AF">
      <w:pPr>
        <w:pStyle w:val="ListParagraph"/>
        <w:numPr>
          <w:ilvl w:val="1"/>
          <w:numId w:val="9"/>
        </w:numPr>
        <w:spacing w:after="0"/>
        <w:rPr>
          <w:color w:val="002F82"/>
          <w:sz w:val="24"/>
          <w:szCs w:val="24"/>
        </w:rPr>
      </w:pPr>
      <w:r w:rsidRPr="00CA66AF">
        <w:rPr>
          <w:color w:val="002F82"/>
          <w:sz w:val="24"/>
          <w:szCs w:val="24"/>
        </w:rPr>
        <w:t>ROK ZA IZVRŠENJE USLUGE</w:t>
      </w:r>
    </w:p>
    <w:p w14:paraId="2597559D" w14:textId="77777777" w:rsidR="00CA66AF" w:rsidRPr="00CA66AF" w:rsidRDefault="00CA66AF" w:rsidP="00CA66AF">
      <w:pPr>
        <w:pStyle w:val="ListParagraph"/>
        <w:spacing w:after="0"/>
        <w:ind w:left="1080"/>
        <w:rPr>
          <w:color w:val="002F82"/>
          <w:sz w:val="24"/>
          <w:szCs w:val="24"/>
        </w:rPr>
      </w:pPr>
    </w:p>
    <w:p w14:paraId="4A038795" w14:textId="71BFFC4D" w:rsidR="00D87F8A" w:rsidRPr="003047F5" w:rsidRDefault="00D87F8A" w:rsidP="008D7E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Usluga</w:t>
      </w:r>
      <w:proofErr w:type="spellEnd"/>
      <w:r w:rsidRPr="003047F5">
        <w:rPr>
          <w:rFonts w:eastAsia="Arial" w:cs="Arial"/>
          <w:lang w:val="en-US"/>
        </w:rPr>
        <w:t xml:space="preserve"> se </w:t>
      </w:r>
      <w:proofErr w:type="spellStart"/>
      <w:r w:rsidRPr="003047F5">
        <w:rPr>
          <w:rFonts w:eastAsia="Arial" w:cs="Arial"/>
          <w:lang w:val="en-US"/>
        </w:rPr>
        <w:t>kontinuirano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pruža</w:t>
      </w:r>
      <w:proofErr w:type="spellEnd"/>
      <w:r w:rsidRPr="003047F5">
        <w:rPr>
          <w:rFonts w:eastAsia="Arial" w:cs="Arial"/>
          <w:lang w:val="en-US"/>
        </w:rPr>
        <w:t xml:space="preserve"> po </w:t>
      </w:r>
      <w:proofErr w:type="spellStart"/>
      <w:r w:rsidRPr="003047F5">
        <w:rPr>
          <w:rFonts w:eastAsia="Arial" w:cs="Arial"/>
          <w:lang w:val="en-US"/>
        </w:rPr>
        <w:t>sklapanju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Ugovora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vrijedi</w:t>
      </w:r>
      <w:proofErr w:type="spellEnd"/>
      <w:r w:rsidRPr="003047F5">
        <w:rPr>
          <w:rFonts w:eastAsia="Arial" w:cs="Arial"/>
          <w:lang w:val="en-US"/>
        </w:rPr>
        <w:t xml:space="preserve"> za </w:t>
      </w:r>
      <w:proofErr w:type="spellStart"/>
      <w:r w:rsidRPr="003047F5">
        <w:rPr>
          <w:rFonts w:eastAsia="Arial" w:cs="Arial"/>
          <w:lang w:val="en-US"/>
        </w:rPr>
        <w:t>razdoblje</w:t>
      </w:r>
      <w:proofErr w:type="spellEnd"/>
      <w:r w:rsidRPr="003047F5">
        <w:rPr>
          <w:rFonts w:eastAsia="Arial" w:cs="Arial"/>
          <w:lang w:val="en-US"/>
        </w:rPr>
        <w:t xml:space="preserve"> od 1.4. 202</w:t>
      </w:r>
      <w:r w:rsidR="008D7E1F">
        <w:rPr>
          <w:rFonts w:eastAsia="Arial" w:cs="Arial"/>
          <w:lang w:val="en-US"/>
        </w:rPr>
        <w:t>6</w:t>
      </w:r>
      <w:r w:rsidRPr="003047F5">
        <w:rPr>
          <w:rFonts w:eastAsia="Arial" w:cs="Arial"/>
          <w:lang w:val="en-US"/>
        </w:rPr>
        <w:t>. - 31. 3.</w:t>
      </w:r>
      <w:r w:rsidRPr="003047F5">
        <w:rPr>
          <w:rFonts w:eastAsia="Arial" w:cs="Arial"/>
          <w:spacing w:val="-59"/>
          <w:lang w:val="en-US"/>
        </w:rPr>
        <w:t xml:space="preserve"> </w:t>
      </w:r>
      <w:r w:rsidRPr="003047F5">
        <w:rPr>
          <w:rFonts w:eastAsia="Arial" w:cs="Arial"/>
          <w:lang w:val="en-US"/>
        </w:rPr>
        <w:t>202</w:t>
      </w:r>
      <w:r w:rsidR="008D7E1F">
        <w:rPr>
          <w:rFonts w:eastAsia="Arial" w:cs="Arial"/>
          <w:lang w:val="en-US"/>
        </w:rPr>
        <w:t>7</w:t>
      </w:r>
      <w:r w:rsidRPr="003047F5">
        <w:rPr>
          <w:rFonts w:eastAsia="Arial" w:cs="Arial"/>
          <w:lang w:val="en-US"/>
        </w:rPr>
        <w:t>.</w:t>
      </w:r>
    </w:p>
    <w:p w14:paraId="04752CAF" w14:textId="77777777" w:rsidR="00D87F8A" w:rsidRPr="003047F5" w:rsidRDefault="00D87F8A" w:rsidP="008D7E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</w:p>
    <w:p w14:paraId="1E3FE8FA" w14:textId="5E8D6960" w:rsidR="00D87F8A" w:rsidRPr="00CA66AF" w:rsidRDefault="00D87F8A" w:rsidP="00CA66AF">
      <w:pPr>
        <w:pStyle w:val="ListParagraph"/>
        <w:numPr>
          <w:ilvl w:val="1"/>
          <w:numId w:val="9"/>
        </w:numPr>
        <w:spacing w:after="0"/>
        <w:rPr>
          <w:color w:val="002F82"/>
          <w:sz w:val="24"/>
          <w:szCs w:val="24"/>
        </w:rPr>
      </w:pPr>
      <w:r w:rsidRPr="00CA66AF">
        <w:rPr>
          <w:color w:val="002F82"/>
          <w:sz w:val="24"/>
          <w:szCs w:val="24"/>
        </w:rPr>
        <w:t>RELACIJE</w:t>
      </w:r>
    </w:p>
    <w:p w14:paraId="4F67DCC6" w14:textId="77777777" w:rsidR="00CA66AF" w:rsidRPr="00CA66AF" w:rsidRDefault="00CA66AF" w:rsidP="00CA66AF">
      <w:pPr>
        <w:pStyle w:val="ListParagraph"/>
        <w:spacing w:after="0"/>
        <w:ind w:left="1080"/>
        <w:rPr>
          <w:color w:val="002F82"/>
          <w:sz w:val="24"/>
          <w:szCs w:val="24"/>
        </w:rPr>
      </w:pPr>
    </w:p>
    <w:p w14:paraId="14D98987" w14:textId="4784905C" w:rsidR="00D87F8A" w:rsidRPr="003047F5" w:rsidRDefault="00D87F8A" w:rsidP="008D7E1F">
      <w:pPr>
        <w:widowControl w:val="0"/>
        <w:autoSpaceDE w:val="0"/>
        <w:autoSpaceDN w:val="0"/>
        <w:spacing w:before="0" w:after="0" w:line="360" w:lineRule="auto"/>
        <w:ind w:left="907" w:right="955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Relacije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frekvencije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transporta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prikazane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su</w:t>
      </w:r>
      <w:proofErr w:type="spellEnd"/>
      <w:r w:rsidRPr="003047F5">
        <w:rPr>
          <w:rFonts w:eastAsia="Arial" w:cs="Arial"/>
          <w:lang w:val="en-US"/>
        </w:rPr>
        <w:t xml:space="preserve"> u </w:t>
      </w:r>
      <w:proofErr w:type="spellStart"/>
      <w:r w:rsidRPr="003047F5">
        <w:rPr>
          <w:rFonts w:eastAsia="Arial" w:cs="Arial"/>
          <w:lang w:val="en-US"/>
        </w:rPr>
        <w:t>natječajnoj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dokumentaciji</w:t>
      </w:r>
      <w:proofErr w:type="spellEnd"/>
      <w:r w:rsidRPr="003047F5">
        <w:rPr>
          <w:rFonts w:eastAsia="Arial" w:cs="Arial"/>
          <w:lang w:val="en-US"/>
        </w:rPr>
        <w:t xml:space="preserve"> u </w:t>
      </w:r>
      <w:proofErr w:type="spellStart"/>
      <w:r w:rsidRPr="003047F5">
        <w:rPr>
          <w:rFonts w:eastAsia="Arial" w:cs="Arial"/>
          <w:lang w:val="en-US"/>
        </w:rPr>
        <w:t>prilogu</w:t>
      </w:r>
      <w:proofErr w:type="spellEnd"/>
      <w:r w:rsidRPr="003047F5">
        <w:rPr>
          <w:rFonts w:eastAsia="Arial" w:cs="Arial"/>
          <w:lang w:val="en-US"/>
        </w:rPr>
        <w:t xml:space="preserve"> (</w:t>
      </w:r>
      <w:proofErr w:type="gramStart"/>
      <w:r w:rsidRPr="003047F5">
        <w:rPr>
          <w:rFonts w:eastAsia="Arial" w:cs="Arial"/>
          <w:lang w:val="en-US"/>
        </w:rPr>
        <w:t xml:space="preserve">Plan </w:t>
      </w:r>
      <w:r w:rsidRPr="003047F5">
        <w:rPr>
          <w:rFonts w:eastAsia="Arial" w:cs="Arial"/>
          <w:spacing w:val="-59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dopreme</w:t>
      </w:r>
      <w:proofErr w:type="spellEnd"/>
      <w:proofErr w:type="gramEnd"/>
      <w:r w:rsidRPr="003047F5">
        <w:rPr>
          <w:rFonts w:eastAsia="Arial" w:cs="Arial"/>
          <w:spacing w:val="-3"/>
          <w:lang w:val="en-US"/>
        </w:rPr>
        <w:t xml:space="preserve"> </w:t>
      </w:r>
      <w:r w:rsidRPr="003047F5">
        <w:rPr>
          <w:rFonts w:eastAsia="Arial" w:cs="Arial"/>
          <w:lang w:val="en-US"/>
        </w:rPr>
        <w:t>-</w:t>
      </w:r>
      <w:r w:rsidRPr="003047F5">
        <w:rPr>
          <w:rFonts w:eastAsia="Arial" w:cs="Arial"/>
          <w:spacing w:val="-1"/>
          <w:lang w:val="en-US"/>
        </w:rPr>
        <w:t xml:space="preserve"> </w:t>
      </w:r>
      <w:r w:rsidRPr="003047F5">
        <w:rPr>
          <w:rFonts w:eastAsia="Arial" w:cs="Arial"/>
          <w:lang w:val="en-US"/>
        </w:rPr>
        <w:t>transport</w:t>
      </w:r>
      <w:r w:rsidRPr="003047F5">
        <w:rPr>
          <w:rFonts w:eastAsia="Arial" w:cs="Arial"/>
          <w:spacing w:val="-1"/>
          <w:lang w:val="en-US"/>
        </w:rPr>
        <w:t xml:space="preserve"> </w:t>
      </w:r>
      <w:r w:rsidRPr="003047F5">
        <w:rPr>
          <w:rFonts w:eastAsia="Arial" w:cs="Arial"/>
          <w:lang w:val="en-US"/>
        </w:rPr>
        <w:t>202</w:t>
      </w:r>
      <w:r w:rsidR="008D7E1F">
        <w:rPr>
          <w:rFonts w:eastAsia="Arial" w:cs="Arial"/>
          <w:lang w:val="en-US"/>
        </w:rPr>
        <w:t>6</w:t>
      </w:r>
      <w:r w:rsidRPr="003047F5">
        <w:rPr>
          <w:rFonts w:eastAsia="Arial" w:cs="Arial"/>
          <w:lang w:val="en-US"/>
        </w:rPr>
        <w:t>).</w:t>
      </w:r>
    </w:p>
    <w:p w14:paraId="787DB730" w14:textId="77777777" w:rsidR="00D87F8A" w:rsidRPr="003047F5" w:rsidRDefault="00D87F8A" w:rsidP="008D7E1F">
      <w:pPr>
        <w:widowControl w:val="0"/>
        <w:autoSpaceDE w:val="0"/>
        <w:autoSpaceDN w:val="0"/>
        <w:spacing w:before="0" w:after="0" w:line="360" w:lineRule="auto"/>
        <w:ind w:left="907" w:right="955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Tablica</w:t>
      </w:r>
      <w:proofErr w:type="spellEnd"/>
      <w:r w:rsidRPr="003047F5">
        <w:rPr>
          <w:rFonts w:eastAsia="Arial" w:cs="Arial"/>
          <w:lang w:val="en-US"/>
        </w:rPr>
        <w:t xml:space="preserve"> se </w:t>
      </w:r>
      <w:proofErr w:type="spellStart"/>
      <w:r w:rsidRPr="003047F5">
        <w:rPr>
          <w:rFonts w:eastAsia="Arial" w:cs="Arial"/>
          <w:lang w:val="en-US"/>
        </w:rPr>
        <w:t>sastoji</w:t>
      </w:r>
      <w:proofErr w:type="spellEnd"/>
      <w:r w:rsidRPr="003047F5">
        <w:rPr>
          <w:rFonts w:eastAsia="Arial" w:cs="Arial"/>
          <w:lang w:val="en-US"/>
        </w:rPr>
        <w:t xml:space="preserve"> od </w:t>
      </w:r>
      <w:proofErr w:type="spellStart"/>
      <w:r w:rsidRPr="003047F5">
        <w:rPr>
          <w:rFonts w:eastAsia="Arial" w:cs="Arial"/>
          <w:lang w:val="en-US"/>
        </w:rPr>
        <w:t>dva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sheeta</w:t>
      </w:r>
      <w:proofErr w:type="spellEnd"/>
      <w:r w:rsidRPr="003047F5">
        <w:rPr>
          <w:rFonts w:eastAsia="Arial" w:cs="Arial"/>
          <w:lang w:val="en-US"/>
        </w:rPr>
        <w:t xml:space="preserve"> – </w:t>
      </w:r>
      <w:proofErr w:type="spellStart"/>
      <w:r w:rsidRPr="003047F5">
        <w:rPr>
          <w:rFonts w:eastAsia="Arial" w:cs="Arial"/>
          <w:lang w:val="en-US"/>
        </w:rPr>
        <w:t>opcija</w:t>
      </w:r>
      <w:proofErr w:type="spellEnd"/>
      <w:r w:rsidRPr="003047F5">
        <w:rPr>
          <w:rFonts w:eastAsia="Arial" w:cs="Arial"/>
          <w:lang w:val="en-US"/>
        </w:rPr>
        <w:t xml:space="preserve"> </w:t>
      </w:r>
      <w:r w:rsidRPr="003047F5">
        <w:rPr>
          <w:rFonts w:eastAsia="Arial" w:cs="Arial"/>
          <w:i/>
          <w:iCs/>
          <w:lang w:val="en-US"/>
        </w:rPr>
        <w:t>full truck</w:t>
      </w:r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te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opcija</w:t>
      </w:r>
      <w:proofErr w:type="spellEnd"/>
      <w:r w:rsidRPr="003047F5">
        <w:rPr>
          <w:rFonts w:eastAsia="Arial" w:cs="Arial"/>
          <w:lang w:val="en-US"/>
        </w:rPr>
        <w:t xml:space="preserve"> </w:t>
      </w:r>
      <w:r w:rsidRPr="003047F5">
        <w:rPr>
          <w:rFonts w:eastAsia="Arial" w:cs="Arial"/>
          <w:i/>
          <w:iCs/>
          <w:lang w:val="en-US"/>
        </w:rPr>
        <w:t xml:space="preserve">po </w:t>
      </w:r>
      <w:proofErr w:type="spellStart"/>
      <w:r w:rsidRPr="003047F5">
        <w:rPr>
          <w:rFonts w:eastAsia="Arial" w:cs="Arial"/>
          <w:i/>
          <w:iCs/>
          <w:lang w:val="en-US"/>
        </w:rPr>
        <w:t>paletama</w:t>
      </w:r>
      <w:proofErr w:type="spellEnd"/>
    </w:p>
    <w:p w14:paraId="09E9A0A8" w14:textId="77777777" w:rsidR="00D87F8A" w:rsidRPr="003047F5" w:rsidRDefault="00D87F8A" w:rsidP="008D7E1F">
      <w:pPr>
        <w:widowControl w:val="0"/>
        <w:autoSpaceDE w:val="0"/>
        <w:autoSpaceDN w:val="0"/>
        <w:spacing w:before="0" w:after="0" w:line="360" w:lineRule="auto"/>
        <w:ind w:left="907" w:right="709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Količina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broj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transporta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predstavlja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projekciju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naručitelja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podlogu</w:t>
      </w:r>
      <w:proofErr w:type="spellEnd"/>
      <w:r w:rsidRPr="003047F5">
        <w:rPr>
          <w:rFonts w:eastAsia="Arial" w:cs="Arial"/>
          <w:lang w:val="en-US"/>
        </w:rPr>
        <w:t xml:space="preserve"> za </w:t>
      </w:r>
      <w:proofErr w:type="spellStart"/>
      <w:r w:rsidRPr="003047F5">
        <w:rPr>
          <w:rFonts w:eastAsia="Arial" w:cs="Arial"/>
          <w:lang w:val="en-US"/>
        </w:rPr>
        <w:t>izradu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ponude</w:t>
      </w:r>
      <w:proofErr w:type="spellEnd"/>
      <w:r w:rsidRPr="003047F5">
        <w:rPr>
          <w:rFonts w:eastAsia="Arial" w:cs="Arial"/>
          <w:lang w:val="en-US"/>
        </w:rPr>
        <w:t xml:space="preserve">, a </w:t>
      </w:r>
    </w:p>
    <w:p w14:paraId="391EDF01" w14:textId="5EE27BFD" w:rsidR="00D87F8A" w:rsidRPr="003047F5" w:rsidRDefault="00D87F8A" w:rsidP="00CA66AF">
      <w:pPr>
        <w:widowControl w:val="0"/>
        <w:autoSpaceDE w:val="0"/>
        <w:autoSpaceDN w:val="0"/>
        <w:spacing w:before="0" w:after="0" w:line="360" w:lineRule="auto"/>
        <w:ind w:left="907" w:right="709"/>
        <w:rPr>
          <w:rFonts w:eastAsia="Arial" w:cs="Arial"/>
          <w:lang w:val="en-US"/>
        </w:rPr>
      </w:pPr>
      <w:r w:rsidRPr="003047F5">
        <w:rPr>
          <w:rFonts w:eastAsia="Arial" w:cs="Arial"/>
          <w:lang w:val="en-US"/>
        </w:rPr>
        <w:t xml:space="preserve">ne </w:t>
      </w:r>
      <w:r w:rsidRPr="003047F5">
        <w:rPr>
          <w:rFonts w:eastAsia="Arial" w:cs="Arial"/>
          <w:spacing w:val="-59"/>
          <w:lang w:val="en-US"/>
        </w:rPr>
        <w:t xml:space="preserve">   </w:t>
      </w:r>
      <w:proofErr w:type="spellStart"/>
      <w:r w:rsidRPr="003047F5">
        <w:rPr>
          <w:rFonts w:eastAsia="Arial" w:cs="Arial"/>
          <w:lang w:val="en-US"/>
        </w:rPr>
        <w:t>zagarantirani</w:t>
      </w:r>
      <w:proofErr w:type="spellEnd"/>
      <w:r w:rsidRPr="003047F5">
        <w:rPr>
          <w:rFonts w:eastAsia="Arial" w:cs="Arial"/>
          <w:spacing w:val="-4"/>
          <w:lang w:val="en-US"/>
        </w:rPr>
        <w:t xml:space="preserve"> </w:t>
      </w:r>
      <w:r w:rsidRPr="003047F5">
        <w:rPr>
          <w:rFonts w:eastAsia="Arial" w:cs="Arial"/>
          <w:lang w:val="en-US"/>
        </w:rPr>
        <w:t>transport.</w:t>
      </w:r>
    </w:p>
    <w:p w14:paraId="705E0440" w14:textId="6F74B2C2" w:rsidR="00D87F8A" w:rsidRPr="00CA66AF" w:rsidRDefault="00D87F8A" w:rsidP="00CA66AF">
      <w:pPr>
        <w:pStyle w:val="ListParagraph"/>
        <w:numPr>
          <w:ilvl w:val="1"/>
          <w:numId w:val="9"/>
        </w:numPr>
        <w:spacing w:after="0"/>
        <w:rPr>
          <w:color w:val="002F82"/>
          <w:sz w:val="24"/>
          <w:szCs w:val="24"/>
        </w:rPr>
      </w:pPr>
      <w:r w:rsidRPr="00CA66AF">
        <w:rPr>
          <w:color w:val="002F82"/>
          <w:sz w:val="24"/>
          <w:szCs w:val="24"/>
        </w:rPr>
        <w:t>CIJENE</w:t>
      </w:r>
    </w:p>
    <w:p w14:paraId="0278CD9D" w14:textId="77777777" w:rsidR="00CA66AF" w:rsidRPr="00CA66AF" w:rsidRDefault="00CA66AF" w:rsidP="00CA66AF">
      <w:pPr>
        <w:pStyle w:val="ListParagraph"/>
        <w:spacing w:after="0"/>
        <w:ind w:left="1080"/>
        <w:rPr>
          <w:color w:val="002F82"/>
          <w:sz w:val="24"/>
          <w:szCs w:val="24"/>
        </w:rPr>
      </w:pPr>
    </w:p>
    <w:p w14:paraId="61D5F1C0" w14:textId="77777777" w:rsidR="00D87F8A" w:rsidRPr="003047F5" w:rsidRDefault="00D87F8A" w:rsidP="008D7E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Cijene</w:t>
      </w:r>
      <w:proofErr w:type="spellEnd"/>
      <w:r w:rsidRPr="003047F5">
        <w:rPr>
          <w:rFonts w:eastAsia="Arial" w:cs="Arial"/>
          <w:lang w:val="en-US"/>
        </w:rPr>
        <w:t xml:space="preserve"> u </w:t>
      </w:r>
      <w:proofErr w:type="spellStart"/>
      <w:r w:rsidRPr="003047F5">
        <w:rPr>
          <w:rFonts w:eastAsia="Arial" w:cs="Arial"/>
          <w:lang w:val="en-US"/>
        </w:rPr>
        <w:t>ponudi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trebaju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biti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fiksne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i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nepromijenjene</w:t>
      </w:r>
      <w:proofErr w:type="spellEnd"/>
      <w:r w:rsidRPr="003047F5">
        <w:rPr>
          <w:rFonts w:eastAsia="Arial" w:cs="Arial"/>
          <w:lang w:val="en-US"/>
        </w:rPr>
        <w:t xml:space="preserve"> za </w:t>
      </w:r>
      <w:proofErr w:type="spellStart"/>
      <w:r w:rsidRPr="003047F5">
        <w:rPr>
          <w:rFonts w:eastAsia="Arial" w:cs="Arial"/>
          <w:lang w:val="en-US"/>
        </w:rPr>
        <w:t>vrijeme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trajanja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Ugovora</w:t>
      </w:r>
      <w:proofErr w:type="spellEnd"/>
      <w:r w:rsidRPr="003047F5">
        <w:rPr>
          <w:rFonts w:eastAsia="Arial" w:cs="Arial"/>
          <w:lang w:val="en-US"/>
        </w:rPr>
        <w:t>.</w:t>
      </w:r>
    </w:p>
    <w:p w14:paraId="67A83F2B" w14:textId="77777777" w:rsidR="00D87F8A" w:rsidRDefault="00D87F8A" w:rsidP="008D7E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</w:p>
    <w:p w14:paraId="4490CB79" w14:textId="77777777" w:rsidR="00CA66AF" w:rsidRDefault="00CA66AF" w:rsidP="008D7E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</w:p>
    <w:p w14:paraId="7A3F7B71" w14:textId="77777777" w:rsidR="00CA66AF" w:rsidRPr="003047F5" w:rsidRDefault="00CA66AF" w:rsidP="008D7E1F">
      <w:pPr>
        <w:widowControl w:val="0"/>
        <w:autoSpaceDE w:val="0"/>
        <w:autoSpaceDN w:val="0"/>
        <w:spacing w:before="0" w:after="0" w:line="360" w:lineRule="auto"/>
        <w:ind w:left="907" w:right="196"/>
        <w:rPr>
          <w:rFonts w:eastAsia="Arial" w:cs="Arial"/>
          <w:lang w:val="en-US"/>
        </w:rPr>
      </w:pPr>
    </w:p>
    <w:p w14:paraId="3C8C4E74" w14:textId="77777777" w:rsidR="00D87F8A" w:rsidRDefault="00D87F8A" w:rsidP="008D7E1F">
      <w:pPr>
        <w:numPr>
          <w:ilvl w:val="0"/>
          <w:numId w:val="9"/>
        </w:numPr>
        <w:spacing w:after="0"/>
        <w:contextualSpacing/>
        <w:rPr>
          <w:b/>
          <w:bCs/>
          <w:color w:val="002F82"/>
          <w:sz w:val="28"/>
          <w:szCs w:val="28"/>
        </w:rPr>
      </w:pPr>
      <w:r w:rsidRPr="003047F5">
        <w:rPr>
          <w:b/>
          <w:bCs/>
          <w:color w:val="002F82"/>
          <w:sz w:val="28"/>
          <w:szCs w:val="28"/>
        </w:rPr>
        <w:lastRenderedPageBreak/>
        <w:t>ROK I NAČIN DOSTAVE PONUDA</w:t>
      </w:r>
    </w:p>
    <w:p w14:paraId="035E3130" w14:textId="77777777" w:rsidR="00CA66AF" w:rsidRPr="003047F5" w:rsidRDefault="00CA66AF" w:rsidP="00CA66AF">
      <w:pPr>
        <w:spacing w:after="0"/>
        <w:ind w:left="720"/>
        <w:contextualSpacing/>
        <w:rPr>
          <w:b/>
          <w:bCs/>
          <w:color w:val="002F82"/>
          <w:sz w:val="28"/>
          <w:szCs w:val="28"/>
        </w:rPr>
      </w:pPr>
    </w:p>
    <w:p w14:paraId="6DAA9F50" w14:textId="77777777" w:rsidR="00D87F8A" w:rsidRPr="003047F5" w:rsidRDefault="00D87F8A" w:rsidP="008D7E1F">
      <w:pPr>
        <w:widowControl w:val="0"/>
        <w:autoSpaceDE w:val="0"/>
        <w:autoSpaceDN w:val="0"/>
        <w:spacing w:before="0" w:after="0" w:line="360" w:lineRule="auto"/>
        <w:ind w:left="720" w:right="3116"/>
        <w:rPr>
          <w:rFonts w:eastAsia="Arial" w:cs="Arial"/>
          <w:lang w:val="en-US"/>
        </w:rPr>
      </w:pPr>
      <w:proofErr w:type="spellStart"/>
      <w:r w:rsidRPr="003047F5">
        <w:rPr>
          <w:rFonts w:eastAsia="Arial" w:cs="Arial"/>
          <w:lang w:val="en-US"/>
        </w:rPr>
        <w:t>Ponuda</w:t>
      </w:r>
      <w:proofErr w:type="spellEnd"/>
      <w:r w:rsidRPr="003047F5">
        <w:rPr>
          <w:rFonts w:eastAsia="Arial" w:cs="Arial"/>
          <w:lang w:val="en-US"/>
        </w:rPr>
        <w:t xml:space="preserve"> se </w:t>
      </w:r>
      <w:proofErr w:type="spellStart"/>
      <w:r w:rsidRPr="003047F5">
        <w:rPr>
          <w:rFonts w:eastAsia="Arial" w:cs="Arial"/>
          <w:lang w:val="en-US"/>
        </w:rPr>
        <w:t>dostavlja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emailom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na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adresu</w:t>
      </w:r>
      <w:proofErr w:type="spellEnd"/>
      <w:r w:rsidRPr="003047F5">
        <w:rPr>
          <w:rFonts w:eastAsia="Arial" w:cs="Arial"/>
          <w:lang w:val="en-US"/>
        </w:rPr>
        <w:t xml:space="preserve">: </w:t>
      </w:r>
      <w:hyperlink r:id="rId16" w:history="1">
        <w:r w:rsidRPr="003047F5">
          <w:rPr>
            <w:rFonts w:eastAsia="Arial" w:cs="Arial"/>
            <w:color w:val="B40000"/>
            <w:lang w:val="en-US"/>
          </w:rPr>
          <w:t>jovica.pokrajac@adplastik.hr</w:t>
        </w:r>
      </w:hyperlink>
      <w:r w:rsidRPr="003047F5">
        <w:rPr>
          <w:rFonts w:eastAsia="Arial" w:cs="Arial"/>
          <w:color w:val="404040"/>
          <w:lang w:val="en-US"/>
        </w:rPr>
        <w:t xml:space="preserve"> </w:t>
      </w:r>
    </w:p>
    <w:p w14:paraId="5ABD6125" w14:textId="10C161D6" w:rsidR="008D7E1F" w:rsidRDefault="00D87F8A" w:rsidP="00CA66AF">
      <w:pPr>
        <w:widowControl w:val="0"/>
        <w:autoSpaceDE w:val="0"/>
        <w:autoSpaceDN w:val="0"/>
        <w:spacing w:before="0" w:after="0" w:line="360" w:lineRule="auto"/>
        <w:ind w:left="720" w:right="3116"/>
        <w:rPr>
          <w:rFonts w:eastAsia="Arial" w:cs="Arial"/>
          <w:lang w:val="en-US"/>
        </w:rPr>
      </w:pPr>
      <w:r w:rsidRPr="003047F5">
        <w:rPr>
          <w:rFonts w:eastAsia="Arial" w:cs="Arial"/>
          <w:lang w:val="en-US"/>
        </w:rPr>
        <w:t>Rok</w:t>
      </w:r>
      <w:r w:rsidRPr="003047F5">
        <w:rPr>
          <w:rFonts w:eastAsia="Arial" w:cs="Arial"/>
          <w:spacing w:val="-1"/>
          <w:lang w:val="en-US"/>
        </w:rPr>
        <w:t xml:space="preserve"> </w:t>
      </w:r>
      <w:r w:rsidRPr="003047F5">
        <w:rPr>
          <w:rFonts w:eastAsia="Arial" w:cs="Arial"/>
          <w:lang w:val="en-US"/>
        </w:rPr>
        <w:t xml:space="preserve">za </w:t>
      </w:r>
      <w:proofErr w:type="spellStart"/>
      <w:r w:rsidRPr="003047F5">
        <w:rPr>
          <w:rFonts w:eastAsia="Arial" w:cs="Arial"/>
          <w:lang w:val="en-US"/>
        </w:rPr>
        <w:t>dostavu</w:t>
      </w:r>
      <w:proofErr w:type="spellEnd"/>
      <w:r w:rsidRPr="003047F5">
        <w:rPr>
          <w:rFonts w:eastAsia="Arial" w:cs="Arial"/>
          <w:lang w:val="en-US"/>
        </w:rPr>
        <w:t xml:space="preserve"> </w:t>
      </w:r>
      <w:proofErr w:type="spellStart"/>
      <w:r w:rsidRPr="003047F5">
        <w:rPr>
          <w:rFonts w:eastAsia="Arial" w:cs="Arial"/>
          <w:lang w:val="en-US"/>
        </w:rPr>
        <w:t>ponuda</w:t>
      </w:r>
      <w:proofErr w:type="spellEnd"/>
      <w:r w:rsidRPr="003047F5">
        <w:rPr>
          <w:rFonts w:eastAsia="Arial" w:cs="Arial"/>
          <w:spacing w:val="-2"/>
          <w:lang w:val="en-US"/>
        </w:rPr>
        <w:t xml:space="preserve"> </w:t>
      </w:r>
      <w:r w:rsidRPr="003047F5">
        <w:rPr>
          <w:rFonts w:eastAsia="Arial" w:cs="Arial"/>
          <w:lang w:val="en-US"/>
        </w:rPr>
        <w:t xml:space="preserve">je </w:t>
      </w:r>
      <w:r w:rsidR="006676D9">
        <w:rPr>
          <w:rFonts w:eastAsia="Arial" w:cs="Arial"/>
          <w:lang w:val="en-US"/>
        </w:rPr>
        <w:t>18</w:t>
      </w:r>
      <w:r w:rsidRPr="003047F5">
        <w:rPr>
          <w:rFonts w:eastAsia="Arial" w:cs="Arial"/>
          <w:lang w:val="en-US"/>
        </w:rPr>
        <w:t>.3.</w:t>
      </w:r>
      <w:r w:rsidRPr="003047F5">
        <w:rPr>
          <w:rFonts w:eastAsia="Arial" w:cs="Arial"/>
          <w:spacing w:val="-2"/>
          <w:lang w:val="en-US"/>
        </w:rPr>
        <w:t xml:space="preserve"> </w:t>
      </w:r>
      <w:r w:rsidRPr="003047F5">
        <w:rPr>
          <w:rFonts w:eastAsia="Arial" w:cs="Arial"/>
          <w:lang w:val="en-US"/>
        </w:rPr>
        <w:t>202</w:t>
      </w:r>
      <w:r w:rsidR="009E68A2">
        <w:rPr>
          <w:rFonts w:eastAsia="Arial" w:cs="Arial"/>
          <w:lang w:val="en-US"/>
        </w:rPr>
        <w:t>6</w:t>
      </w:r>
      <w:r w:rsidRPr="003047F5">
        <w:rPr>
          <w:rFonts w:eastAsia="Arial" w:cs="Arial"/>
          <w:lang w:val="en-US"/>
        </w:rPr>
        <w:t>.</w:t>
      </w:r>
      <w:r w:rsidRPr="003047F5">
        <w:rPr>
          <w:rFonts w:eastAsia="Arial" w:cs="Arial"/>
          <w:spacing w:val="-1"/>
          <w:lang w:val="en-US"/>
        </w:rPr>
        <w:t xml:space="preserve"> </w:t>
      </w:r>
      <w:r w:rsidRPr="003047F5">
        <w:rPr>
          <w:rFonts w:eastAsia="Arial" w:cs="Arial"/>
          <w:lang w:val="en-US"/>
        </w:rPr>
        <w:t>do 12:00</w:t>
      </w:r>
    </w:p>
    <w:p w14:paraId="1D7EF199" w14:textId="77777777" w:rsidR="00D87F8A" w:rsidRDefault="00D87F8A" w:rsidP="008D7E1F">
      <w:pPr>
        <w:spacing w:after="0"/>
        <w:contextualSpacing/>
        <w:rPr>
          <w:rFonts w:eastAsia="Arial" w:cs="Arial"/>
          <w:lang w:val="en-US"/>
        </w:rPr>
      </w:pPr>
    </w:p>
    <w:p w14:paraId="5901E2BA" w14:textId="77777777" w:rsidR="00CA66AF" w:rsidRDefault="00CA66AF" w:rsidP="008D7E1F">
      <w:pPr>
        <w:spacing w:after="0"/>
        <w:contextualSpacing/>
        <w:rPr>
          <w:b/>
          <w:bCs/>
          <w:color w:val="002F82"/>
          <w:sz w:val="28"/>
          <w:szCs w:val="28"/>
        </w:rPr>
      </w:pPr>
    </w:p>
    <w:p w14:paraId="2A07394C" w14:textId="77777777" w:rsidR="00D87F8A" w:rsidRPr="003047F5" w:rsidRDefault="00D87F8A" w:rsidP="008D7E1F">
      <w:pPr>
        <w:numPr>
          <w:ilvl w:val="0"/>
          <w:numId w:val="9"/>
        </w:numPr>
        <w:spacing w:after="0"/>
        <w:contextualSpacing/>
        <w:rPr>
          <w:b/>
          <w:bCs/>
          <w:color w:val="002F82"/>
          <w:sz w:val="28"/>
          <w:szCs w:val="28"/>
        </w:rPr>
      </w:pPr>
      <w:r w:rsidRPr="003047F5">
        <w:rPr>
          <w:b/>
          <w:bCs/>
          <w:color w:val="002F82"/>
          <w:sz w:val="28"/>
          <w:szCs w:val="28"/>
        </w:rPr>
        <w:t>SADRŽAJ PONUDE</w:t>
      </w:r>
    </w:p>
    <w:p w14:paraId="722DF3B8" w14:textId="77777777" w:rsidR="00D87F8A" w:rsidRPr="003047F5" w:rsidRDefault="00D87F8A" w:rsidP="008D7E1F">
      <w:pPr>
        <w:spacing w:after="0"/>
        <w:ind w:left="720"/>
        <w:contextualSpacing/>
        <w:rPr>
          <w:b/>
          <w:bCs/>
          <w:color w:val="002F82"/>
          <w:sz w:val="28"/>
          <w:szCs w:val="28"/>
        </w:rPr>
      </w:pPr>
    </w:p>
    <w:p w14:paraId="67EBD540" w14:textId="78437C60" w:rsidR="00D87F8A" w:rsidRPr="003047F5" w:rsidRDefault="00D87F8A" w:rsidP="008D7E1F">
      <w:pPr>
        <w:spacing w:after="0" w:line="362" w:lineRule="auto"/>
        <w:ind w:left="454" w:right="331"/>
        <w:jc w:val="both"/>
      </w:pPr>
      <w:r w:rsidRPr="003047F5">
        <w:t xml:space="preserve">Uz popunjenu tablicu </w:t>
      </w:r>
      <w:r w:rsidRPr="003047F5">
        <w:rPr>
          <w:b/>
        </w:rPr>
        <w:t>„Plan dopreme - transport 20</w:t>
      </w:r>
      <w:r>
        <w:rPr>
          <w:b/>
        </w:rPr>
        <w:t>2</w:t>
      </w:r>
      <w:r w:rsidR="00C57128">
        <w:rPr>
          <w:b/>
        </w:rPr>
        <w:t>6</w:t>
      </w:r>
      <w:r w:rsidRPr="003047F5">
        <w:rPr>
          <w:b/>
        </w:rPr>
        <w:t xml:space="preserve">.“ </w:t>
      </w:r>
      <w:r w:rsidRPr="003047F5">
        <w:t xml:space="preserve">potrebno je dostaviti sljedeće informacije i </w:t>
      </w:r>
      <w:r w:rsidRPr="003047F5">
        <w:rPr>
          <w:spacing w:val="-59"/>
        </w:rPr>
        <w:t xml:space="preserve"> </w:t>
      </w:r>
      <w:r w:rsidRPr="003047F5">
        <w:t>dokumentaciju:</w:t>
      </w:r>
    </w:p>
    <w:p w14:paraId="5D60D862" w14:textId="77777777" w:rsidR="00D87F8A" w:rsidRPr="003047F5" w:rsidRDefault="00D87F8A" w:rsidP="008D7E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0" w:after="0" w:line="266" w:lineRule="exact"/>
        <w:jc w:val="both"/>
      </w:pPr>
      <w:r w:rsidRPr="003047F5">
        <w:t>Uvjete</w:t>
      </w:r>
      <w:r w:rsidRPr="003047F5">
        <w:rPr>
          <w:spacing w:val="-2"/>
        </w:rPr>
        <w:t xml:space="preserve"> </w:t>
      </w:r>
      <w:r w:rsidRPr="003047F5">
        <w:t>plaćanja, odgoda</w:t>
      </w:r>
      <w:r w:rsidRPr="003047F5">
        <w:rPr>
          <w:spacing w:val="-6"/>
        </w:rPr>
        <w:t xml:space="preserve"> </w:t>
      </w:r>
      <w:r w:rsidRPr="003047F5">
        <w:t>plaćanja,</w:t>
      </w:r>
      <w:r w:rsidRPr="003047F5">
        <w:rPr>
          <w:spacing w:val="-5"/>
        </w:rPr>
        <w:t xml:space="preserve"> </w:t>
      </w:r>
      <w:r w:rsidRPr="003047F5">
        <w:t>godišnji</w:t>
      </w:r>
      <w:r w:rsidRPr="003047F5">
        <w:rPr>
          <w:spacing w:val="-3"/>
        </w:rPr>
        <w:t xml:space="preserve"> </w:t>
      </w:r>
      <w:r w:rsidRPr="003047F5">
        <w:t>bonusi</w:t>
      </w:r>
      <w:r w:rsidRPr="003047F5">
        <w:rPr>
          <w:spacing w:val="-5"/>
        </w:rPr>
        <w:t xml:space="preserve"> </w:t>
      </w:r>
      <w:r w:rsidRPr="003047F5">
        <w:t>i</w:t>
      </w:r>
      <w:r w:rsidRPr="003047F5">
        <w:rPr>
          <w:spacing w:val="-2"/>
        </w:rPr>
        <w:t xml:space="preserve"> </w:t>
      </w:r>
      <w:r w:rsidRPr="003047F5">
        <w:t>sl.</w:t>
      </w:r>
      <w:r w:rsidRPr="003047F5">
        <w:rPr>
          <w:spacing w:val="1"/>
        </w:rPr>
        <w:t xml:space="preserve"> </w:t>
      </w:r>
      <w:r w:rsidRPr="003047F5">
        <w:t>(BON</w:t>
      </w:r>
      <w:r w:rsidRPr="003047F5">
        <w:rPr>
          <w:spacing w:val="-3"/>
        </w:rPr>
        <w:t xml:space="preserve"> </w:t>
      </w:r>
      <w:r w:rsidRPr="003047F5">
        <w:t>2)</w:t>
      </w:r>
    </w:p>
    <w:p w14:paraId="675A0329" w14:textId="77777777" w:rsidR="00D87F8A" w:rsidRPr="003047F5" w:rsidRDefault="00D87F8A" w:rsidP="008D7E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124" w:after="0"/>
        <w:jc w:val="both"/>
      </w:pPr>
      <w:r w:rsidRPr="003047F5">
        <w:t>Broj</w:t>
      </w:r>
      <w:r w:rsidRPr="003047F5">
        <w:rPr>
          <w:spacing w:val="-4"/>
        </w:rPr>
        <w:t xml:space="preserve"> </w:t>
      </w:r>
      <w:r w:rsidRPr="003047F5">
        <w:t>dozvola</w:t>
      </w:r>
      <w:r w:rsidRPr="003047F5">
        <w:rPr>
          <w:spacing w:val="-3"/>
        </w:rPr>
        <w:t xml:space="preserve"> </w:t>
      </w:r>
      <w:r w:rsidRPr="003047F5">
        <w:t>i</w:t>
      </w:r>
      <w:r w:rsidRPr="003047F5">
        <w:rPr>
          <w:spacing w:val="-3"/>
        </w:rPr>
        <w:t xml:space="preserve"> </w:t>
      </w:r>
      <w:r w:rsidRPr="003047F5">
        <w:t>certifikata</w:t>
      </w:r>
      <w:r w:rsidRPr="003047F5">
        <w:rPr>
          <w:spacing w:val="-3"/>
        </w:rPr>
        <w:t xml:space="preserve"> </w:t>
      </w:r>
      <w:r w:rsidRPr="003047F5">
        <w:t>s</w:t>
      </w:r>
      <w:r w:rsidRPr="003047F5">
        <w:rPr>
          <w:spacing w:val="-2"/>
        </w:rPr>
        <w:t xml:space="preserve"> </w:t>
      </w:r>
      <w:r w:rsidRPr="003047F5">
        <w:t>navedenim</w:t>
      </w:r>
      <w:r w:rsidRPr="003047F5">
        <w:rPr>
          <w:spacing w:val="-2"/>
        </w:rPr>
        <w:t xml:space="preserve"> </w:t>
      </w:r>
      <w:r w:rsidRPr="003047F5">
        <w:t>datumom</w:t>
      </w:r>
      <w:r w:rsidRPr="003047F5">
        <w:rPr>
          <w:spacing w:val="-2"/>
        </w:rPr>
        <w:t xml:space="preserve"> </w:t>
      </w:r>
      <w:r w:rsidRPr="003047F5">
        <w:t>važenja</w:t>
      </w:r>
      <w:r w:rsidRPr="003047F5">
        <w:rPr>
          <w:spacing w:val="-3"/>
        </w:rPr>
        <w:t xml:space="preserve"> </w:t>
      </w:r>
      <w:r w:rsidRPr="003047F5">
        <w:t>istih</w:t>
      </w:r>
    </w:p>
    <w:p w14:paraId="03383AC1" w14:textId="77777777" w:rsidR="00D87F8A" w:rsidRPr="003047F5" w:rsidRDefault="00D87F8A" w:rsidP="008D7E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124" w:after="0" w:line="352" w:lineRule="auto"/>
        <w:ind w:right="1017"/>
        <w:jc w:val="both"/>
      </w:pPr>
      <w:r w:rsidRPr="003047F5">
        <w:t xml:space="preserve">Ugovorene police osiguranja transporta za terete ili one koje se planiraju ugovoriti za </w:t>
      </w:r>
      <w:r w:rsidRPr="003047F5">
        <w:rPr>
          <w:spacing w:val="-59"/>
        </w:rPr>
        <w:t xml:space="preserve"> </w:t>
      </w:r>
      <w:r w:rsidRPr="003047F5">
        <w:t>ponuđene</w:t>
      </w:r>
      <w:r w:rsidRPr="003047F5">
        <w:rPr>
          <w:spacing w:val="-1"/>
        </w:rPr>
        <w:t xml:space="preserve"> </w:t>
      </w:r>
      <w:r w:rsidRPr="003047F5">
        <w:t>relacije</w:t>
      </w:r>
      <w:r w:rsidRPr="003047F5">
        <w:rPr>
          <w:spacing w:val="-2"/>
        </w:rPr>
        <w:t xml:space="preserve"> </w:t>
      </w:r>
      <w:r w:rsidRPr="003047F5">
        <w:t>naručitelja</w:t>
      </w:r>
    </w:p>
    <w:p w14:paraId="1F329F16" w14:textId="77777777" w:rsidR="00D87F8A" w:rsidRPr="003047F5" w:rsidRDefault="00D87F8A" w:rsidP="008D7E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8" w:after="0"/>
        <w:jc w:val="both"/>
      </w:pPr>
      <w:r w:rsidRPr="003047F5">
        <w:t>Referentnu</w:t>
      </w:r>
      <w:r w:rsidRPr="003047F5">
        <w:rPr>
          <w:spacing w:val="-4"/>
        </w:rPr>
        <w:t xml:space="preserve"> </w:t>
      </w:r>
      <w:r w:rsidRPr="003047F5">
        <w:t>listu</w:t>
      </w:r>
      <w:r w:rsidRPr="003047F5">
        <w:rPr>
          <w:spacing w:val="-3"/>
        </w:rPr>
        <w:t xml:space="preserve"> </w:t>
      </w:r>
      <w:r w:rsidRPr="003047F5">
        <w:t>korisnika</w:t>
      </w:r>
    </w:p>
    <w:p w14:paraId="740DBF78" w14:textId="1283ECF2" w:rsidR="00D87F8A" w:rsidRPr="003047F5" w:rsidRDefault="00D87F8A" w:rsidP="008D7E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124" w:after="0" w:line="355" w:lineRule="auto"/>
        <w:ind w:right="270"/>
        <w:jc w:val="both"/>
      </w:pPr>
      <w:r w:rsidRPr="003047F5">
        <w:t>Kratak opis postupka kojim se garantira nadzor i komunikacija s vozačem i vozilom 24 h/dan</w:t>
      </w:r>
      <w:r w:rsidRPr="003047F5">
        <w:rPr>
          <w:spacing w:val="-59"/>
        </w:rPr>
        <w:t xml:space="preserve"> </w:t>
      </w:r>
      <w:r w:rsidR="000157D7">
        <w:rPr>
          <w:spacing w:val="-59"/>
        </w:rPr>
        <w:t xml:space="preserve"> </w:t>
      </w:r>
      <w:r w:rsidRPr="003047F5">
        <w:t xml:space="preserve">te mogućnosti podrške plana u kriznim situacijama (u slučaju kvara, pretovara, kašnjenja na </w:t>
      </w:r>
      <w:r w:rsidRPr="003047F5">
        <w:rPr>
          <w:spacing w:val="-59"/>
        </w:rPr>
        <w:t xml:space="preserve"> </w:t>
      </w:r>
      <w:r w:rsidRPr="003047F5">
        <w:t>utovar/istovar i</w:t>
      </w:r>
      <w:r w:rsidRPr="003047F5">
        <w:rPr>
          <w:spacing w:val="-3"/>
        </w:rPr>
        <w:t xml:space="preserve"> </w:t>
      </w:r>
      <w:r w:rsidRPr="003047F5">
        <w:t>slično)</w:t>
      </w:r>
    </w:p>
    <w:p w14:paraId="4E776371" w14:textId="77777777" w:rsidR="00D87F8A" w:rsidRPr="003047F5" w:rsidRDefault="00D87F8A" w:rsidP="008D7E1F">
      <w:pPr>
        <w:widowControl w:val="0"/>
        <w:numPr>
          <w:ilvl w:val="0"/>
          <w:numId w:val="10"/>
        </w:numPr>
        <w:tabs>
          <w:tab w:val="left" w:pos="1174"/>
        </w:tabs>
        <w:autoSpaceDE w:val="0"/>
        <w:autoSpaceDN w:val="0"/>
        <w:spacing w:before="7" w:after="0"/>
        <w:jc w:val="both"/>
      </w:pPr>
      <w:r w:rsidRPr="003047F5">
        <w:t>GPS</w:t>
      </w:r>
      <w:r w:rsidRPr="003047F5">
        <w:rPr>
          <w:spacing w:val="-3"/>
        </w:rPr>
        <w:t xml:space="preserve"> </w:t>
      </w:r>
      <w:r w:rsidRPr="003047F5">
        <w:t>nadzor</w:t>
      </w:r>
      <w:r w:rsidRPr="003047F5">
        <w:rPr>
          <w:spacing w:val="-1"/>
        </w:rPr>
        <w:t xml:space="preserve"> </w:t>
      </w:r>
      <w:r w:rsidRPr="003047F5">
        <w:t>–</w:t>
      </w:r>
      <w:r w:rsidRPr="003047F5">
        <w:rPr>
          <w:spacing w:val="-4"/>
        </w:rPr>
        <w:t xml:space="preserve"> </w:t>
      </w:r>
      <w:r w:rsidRPr="003047F5">
        <w:t>mogućnost</w:t>
      </w:r>
      <w:r w:rsidRPr="003047F5">
        <w:rPr>
          <w:spacing w:val="-1"/>
        </w:rPr>
        <w:t xml:space="preserve"> </w:t>
      </w:r>
      <w:r w:rsidRPr="003047F5">
        <w:t>pristupa</w:t>
      </w:r>
      <w:r w:rsidRPr="003047F5">
        <w:rPr>
          <w:spacing w:val="-5"/>
        </w:rPr>
        <w:t xml:space="preserve"> </w:t>
      </w:r>
      <w:r w:rsidRPr="003047F5">
        <w:t>portalu</w:t>
      </w:r>
      <w:r w:rsidRPr="003047F5">
        <w:rPr>
          <w:spacing w:val="-3"/>
        </w:rPr>
        <w:t xml:space="preserve"> </w:t>
      </w:r>
      <w:r w:rsidRPr="003047F5">
        <w:t>za</w:t>
      </w:r>
      <w:r w:rsidRPr="003047F5">
        <w:rPr>
          <w:spacing w:val="-2"/>
        </w:rPr>
        <w:t xml:space="preserve"> </w:t>
      </w:r>
      <w:r w:rsidRPr="003047F5">
        <w:t>GPS</w:t>
      </w:r>
      <w:r w:rsidRPr="003047F5">
        <w:rPr>
          <w:spacing w:val="-3"/>
        </w:rPr>
        <w:t xml:space="preserve"> </w:t>
      </w:r>
      <w:r w:rsidRPr="003047F5">
        <w:t>nadzor</w:t>
      </w:r>
      <w:r w:rsidRPr="003047F5">
        <w:rPr>
          <w:spacing w:val="-2"/>
        </w:rPr>
        <w:t xml:space="preserve"> </w:t>
      </w:r>
      <w:r w:rsidRPr="003047F5">
        <w:t>vozila</w:t>
      </w:r>
    </w:p>
    <w:p w14:paraId="552EC1D6" w14:textId="77777777" w:rsidR="00D87F8A" w:rsidRPr="003047F5" w:rsidRDefault="00D87F8A" w:rsidP="008D7E1F">
      <w:pPr>
        <w:spacing w:after="0"/>
        <w:ind w:left="720"/>
        <w:contextualSpacing/>
        <w:rPr>
          <w:b/>
          <w:bCs/>
          <w:color w:val="002F82"/>
          <w:sz w:val="28"/>
          <w:szCs w:val="28"/>
        </w:rPr>
      </w:pPr>
    </w:p>
    <w:p w14:paraId="7DCF1C22" w14:textId="77777777" w:rsidR="00D87F8A" w:rsidRPr="003047F5" w:rsidRDefault="00D87F8A" w:rsidP="008D7E1F">
      <w:pPr>
        <w:spacing w:after="0"/>
        <w:rPr>
          <w:sz w:val="28"/>
          <w:szCs w:val="28"/>
        </w:rPr>
      </w:pPr>
    </w:p>
    <w:p w14:paraId="0D774C0D" w14:textId="77777777" w:rsidR="00D87F8A" w:rsidRPr="003047F5" w:rsidRDefault="00D87F8A" w:rsidP="008D7E1F">
      <w:pPr>
        <w:spacing w:after="0"/>
      </w:pPr>
    </w:p>
    <w:p w14:paraId="34AD4067" w14:textId="77777777" w:rsidR="00D87F8A" w:rsidRPr="00F467DB" w:rsidRDefault="00D87F8A" w:rsidP="008D7E1F">
      <w:pPr>
        <w:spacing w:after="0"/>
      </w:pPr>
    </w:p>
    <w:p w14:paraId="37059425" w14:textId="77777777" w:rsidR="00F467DB" w:rsidRPr="00D87F8A" w:rsidRDefault="00F467DB" w:rsidP="008D7E1F">
      <w:pPr>
        <w:spacing w:after="0"/>
      </w:pPr>
    </w:p>
    <w:sectPr w:rsidR="00F467DB" w:rsidRPr="00D87F8A" w:rsidSect="00D21B94">
      <w:headerReference w:type="even" r:id="rId17"/>
      <w:headerReference w:type="default" r:id="rId18"/>
      <w:footerReference w:type="even" r:id="rId19"/>
      <w:headerReference w:type="first" r:id="rId20"/>
      <w:footerReference w:type="first" r:id="rId21"/>
      <w:pgSz w:w="11906" w:h="16838" w:code="9"/>
      <w:pgMar w:top="1134" w:right="567" w:bottom="680" w:left="1134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54944" w14:textId="77777777" w:rsidR="003269AE" w:rsidRDefault="003269AE" w:rsidP="0044774E">
      <w:r>
        <w:separator/>
      </w:r>
    </w:p>
  </w:endnote>
  <w:endnote w:type="continuationSeparator" w:id="0">
    <w:p w14:paraId="265E57D2" w14:textId="77777777" w:rsidR="003269AE" w:rsidRDefault="003269AE" w:rsidP="00447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207F1" w14:textId="77777777" w:rsidR="00BF4B6C" w:rsidRDefault="00660AA6" w:rsidP="0044774E">
    <w:pPr>
      <w:pStyle w:val="Footer"/>
    </w:pPr>
    <w:r w:rsidRPr="001F4A25">
      <w:rPr>
        <w:noProof/>
        <w:lang w:val="en-US"/>
      </w:rPr>
      <w:drawing>
        <wp:inline distT="0" distB="0" distL="0" distR="0" wp14:anchorId="79F2A737" wp14:editId="6D05E6C8">
          <wp:extent cx="7564120" cy="1126490"/>
          <wp:effectExtent l="0" t="0" r="0" b="0"/>
          <wp:docPr id="1" name="obrázek 1" descr="ADP memo  HR 23-9-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DP memo  HR 23-9-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120" cy="1126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4FBA0" w14:textId="77777777" w:rsidR="00BF4B6C" w:rsidRPr="007F5906" w:rsidRDefault="00660AA6" w:rsidP="00C40467">
    <w:pPr>
      <w:pStyle w:val="Zpat1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4896" behindDoc="1" locked="0" layoutInCell="1" allowOverlap="1" wp14:anchorId="45D1655B" wp14:editId="1FDCE882">
              <wp:simplePos x="0" y="0"/>
              <wp:positionH relativeFrom="column">
                <wp:posOffset>-125730</wp:posOffset>
              </wp:positionH>
              <wp:positionV relativeFrom="page">
                <wp:posOffset>9838690</wp:posOffset>
              </wp:positionV>
              <wp:extent cx="6480000" cy="507600"/>
              <wp:effectExtent l="0" t="0" r="0" b="6985"/>
              <wp:wrapTight wrapText="bothSides">
                <wp:wrapPolygon edited="0">
                  <wp:start x="0" y="0"/>
                  <wp:lineTo x="0" y="21086"/>
                  <wp:lineTo x="21528" y="21086"/>
                  <wp:lineTo x="21528" y="0"/>
                  <wp:lineTo x="0" y="0"/>
                </wp:wrapPolygon>
              </wp:wrapTight>
              <wp:docPr id="2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000" cy="507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D2136C" w14:textId="26C65F64" w:rsidR="004E4B9A" w:rsidRPr="00D14148" w:rsidRDefault="004E4B9A" w:rsidP="00C40467">
                          <w:pPr>
                            <w:pStyle w:val="Zpat1"/>
                          </w:pPr>
                          <w:r w:rsidRPr="00D14148">
                            <w:t>Društvo je upisano u sudskom registru Trgovačkog suda u Splitu pod MBS: 060007090 • Osobni identifikacijski broj: 48351740621</w:t>
                          </w:r>
                          <w:r w:rsidR="0025677B" w:rsidRPr="00D14148">
                            <w:t xml:space="preserve"> </w:t>
                          </w:r>
                          <w:r w:rsidR="004A0991">
                            <w:br/>
                          </w:r>
                          <w:r w:rsidRPr="00D14148">
                            <w:t>IBAN: HR04 2340 0091 1101 5371 1, Privredna banka Zagreb d.d., Zagreb</w:t>
                          </w:r>
                          <w:r w:rsidR="0025677B" w:rsidRPr="00D14148">
                            <w:t xml:space="preserve"> •</w:t>
                          </w:r>
                          <w:r w:rsidR="0025677B">
                            <w:t xml:space="preserve"> </w:t>
                          </w:r>
                          <w:r w:rsidRPr="00D14148">
                            <w:t>Temel</w:t>
                          </w:r>
                          <w:r w:rsidR="00CF6625">
                            <w:t>jni kapital u iznosu 54.594.592,00</w:t>
                          </w:r>
                          <w:r w:rsidR="004C7585">
                            <w:t xml:space="preserve"> eura</w:t>
                          </w:r>
                          <w:r w:rsidRPr="00D14148">
                            <w:t xml:space="preserve"> u cijelosti uplaćen</w:t>
                          </w:r>
                          <w:r w:rsidR="004A0991">
                            <w:br/>
                          </w:r>
                          <w:r w:rsidRPr="00D14148">
                            <w:t>Izdano 4.199.584 redovnih dionica na ime</w:t>
                          </w:r>
                          <w:r w:rsidR="004C7585">
                            <w:t>,</w:t>
                          </w:r>
                          <w:r w:rsidR="00CF6625">
                            <w:t xml:space="preserve"> svaka nominalnog iznosa od 13,00</w:t>
                          </w:r>
                          <w:r w:rsidR="004C7585">
                            <w:t xml:space="preserve"> eura</w:t>
                          </w:r>
                          <w:r w:rsidR="0025677B" w:rsidRPr="00D14148">
                            <w:t xml:space="preserve"> •</w:t>
                          </w:r>
                          <w:r w:rsidR="0025677B">
                            <w:t xml:space="preserve"> </w:t>
                          </w:r>
                          <w:r w:rsidRPr="00D14148">
                            <w:t>Predsjedni</w:t>
                          </w:r>
                          <w:r w:rsidR="002D3802">
                            <w:t>ca</w:t>
                          </w:r>
                          <w:r w:rsidRPr="00D14148">
                            <w:t xml:space="preserve"> Uprave</w:t>
                          </w:r>
                          <w:r w:rsidRPr="00D14148">
                            <w:rPr>
                              <w:noProof/>
                            </w:rPr>
                            <w:t xml:space="preserve">: </w:t>
                          </w:r>
                          <w:r w:rsidR="00154967">
                            <w:rPr>
                              <w:noProof/>
                            </w:rPr>
                            <w:t>Katija Klepo</w:t>
                          </w:r>
                          <w:r w:rsidR="004A0991">
                            <w:rPr>
                              <w:noProof/>
                            </w:rPr>
                            <w:br/>
                          </w:r>
                          <w:r w:rsidR="00154967">
                            <w:rPr>
                              <w:noProof/>
                            </w:rPr>
                            <w:t>Č</w:t>
                          </w:r>
                          <w:r w:rsidRPr="00D14148">
                            <w:rPr>
                              <w:noProof/>
                            </w:rPr>
                            <w:t>lanovi Uprave: Mladen Peroš</w:t>
                          </w:r>
                          <w:r w:rsidR="0095356E">
                            <w:rPr>
                              <w:noProof/>
                            </w:rPr>
                            <w:t>,</w:t>
                          </w:r>
                          <w:r w:rsidR="00D55AC6">
                            <w:rPr>
                              <w:noProof/>
                            </w:rPr>
                            <w:t xml:space="preserve"> </w:t>
                          </w:r>
                          <w:r w:rsidR="00154967">
                            <w:rPr>
                              <w:noProof/>
                            </w:rPr>
                            <w:t>Goran Soko</w:t>
                          </w:r>
                          <w:r w:rsidR="00AC3560">
                            <w:rPr>
                              <w:noProof/>
                            </w:rPr>
                            <w:t xml:space="preserve"> </w:t>
                          </w:r>
                          <w:r w:rsidR="0025677B" w:rsidRPr="00D14148">
                            <w:rPr>
                              <w:noProof/>
                            </w:rPr>
                            <w:t>•</w:t>
                          </w:r>
                          <w:r w:rsidR="0025677B">
                            <w:rPr>
                              <w:noProof/>
                            </w:rPr>
                            <w:t xml:space="preserve"> </w:t>
                          </w:r>
                          <w:r w:rsidRPr="00D14148">
                            <w:rPr>
                              <w:noProof/>
                            </w:rPr>
                            <w:t>Predsjedni</w:t>
                          </w:r>
                          <w:r w:rsidR="001A7745">
                            <w:rPr>
                              <w:noProof/>
                            </w:rPr>
                            <w:t>ca</w:t>
                          </w:r>
                          <w:r w:rsidRPr="00D14148">
                            <w:rPr>
                              <w:noProof/>
                            </w:rPr>
                            <w:t xml:space="preserve"> Nadzornog odbora: </w:t>
                          </w:r>
                          <w:r w:rsidR="00075C86">
                            <w:rPr>
                              <w:noProof/>
                            </w:rPr>
                            <w:t>Ana Luketin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D1655B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-9.9pt;margin-top:774.7pt;width:510.25pt;height:39.95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" stroked="f">
              <v:textbox inset="0,0,0,0">
                <w:txbxContent>
                  <w:p w14:paraId="37D2136C" w14:textId="26C65F64" w:rsidR="004E4B9A" w:rsidRPr="00D14148" w:rsidRDefault="004E4B9A" w:rsidP="00C40467">
                    <w:pPr>
                      <w:pStyle w:val="Zpat1"/>
                    </w:pPr>
                    <w:r w:rsidRPr="00D14148">
                      <w:t>Društvo je upisano u sudskom registru Trgovačkog suda u Splitu pod MBS: 060007090 • Osobni identifikacijski broj: 48351740621</w:t>
                    </w:r>
                    <w:r w:rsidR="0025677B" w:rsidRPr="00D14148">
                      <w:t xml:space="preserve"> </w:t>
                    </w:r>
                    <w:r w:rsidR="004A0991">
                      <w:br/>
                    </w:r>
                    <w:r w:rsidRPr="00D14148">
                      <w:t>IBAN: HR04 2340 0091 1101 5371 1, Privredna banka Zagreb d.d., Zagreb</w:t>
                    </w:r>
                    <w:r w:rsidR="0025677B" w:rsidRPr="00D14148">
                      <w:t xml:space="preserve"> •</w:t>
                    </w:r>
                    <w:r w:rsidR="0025677B">
                      <w:t xml:space="preserve"> </w:t>
                    </w:r>
                    <w:r w:rsidRPr="00D14148">
                      <w:t>Temel</w:t>
                    </w:r>
                    <w:r w:rsidR="00CF6625">
                      <w:t>jni kapital u iznosu 54.594.592,00</w:t>
                    </w:r>
                    <w:r w:rsidR="004C7585">
                      <w:t xml:space="preserve"> eura</w:t>
                    </w:r>
                    <w:r w:rsidRPr="00D14148">
                      <w:t xml:space="preserve"> u cijelosti uplaćen</w:t>
                    </w:r>
                    <w:r w:rsidR="004A0991">
                      <w:br/>
                    </w:r>
                    <w:r w:rsidRPr="00D14148">
                      <w:t>Izdano 4.199.584 redovnih dionica na ime</w:t>
                    </w:r>
                    <w:r w:rsidR="004C7585">
                      <w:t>,</w:t>
                    </w:r>
                    <w:r w:rsidR="00CF6625">
                      <w:t xml:space="preserve"> svaka nominalnog iznosa od 13,00</w:t>
                    </w:r>
                    <w:r w:rsidR="004C7585">
                      <w:t xml:space="preserve"> eura</w:t>
                    </w:r>
                    <w:r w:rsidR="0025677B" w:rsidRPr="00D14148">
                      <w:t xml:space="preserve"> •</w:t>
                    </w:r>
                    <w:r w:rsidR="0025677B">
                      <w:t xml:space="preserve"> </w:t>
                    </w:r>
                    <w:r w:rsidRPr="00D14148">
                      <w:t>Predsjedni</w:t>
                    </w:r>
                    <w:r w:rsidR="002D3802">
                      <w:t>ca</w:t>
                    </w:r>
                    <w:r w:rsidRPr="00D14148">
                      <w:t xml:space="preserve"> Uprave</w:t>
                    </w:r>
                    <w:r w:rsidRPr="00D14148">
                      <w:rPr>
                        <w:noProof/>
                      </w:rPr>
                      <w:t xml:space="preserve">: </w:t>
                    </w:r>
                    <w:r w:rsidR="00154967">
                      <w:rPr>
                        <w:noProof/>
                      </w:rPr>
                      <w:t>Katija Klepo</w:t>
                    </w:r>
                    <w:r w:rsidR="004A0991">
                      <w:rPr>
                        <w:noProof/>
                      </w:rPr>
                      <w:br/>
                    </w:r>
                    <w:r w:rsidR="00154967">
                      <w:rPr>
                        <w:noProof/>
                      </w:rPr>
                      <w:t>Č</w:t>
                    </w:r>
                    <w:r w:rsidRPr="00D14148">
                      <w:rPr>
                        <w:noProof/>
                      </w:rPr>
                      <w:t>lanovi Uprave: Mladen Peroš</w:t>
                    </w:r>
                    <w:r w:rsidR="0095356E">
                      <w:rPr>
                        <w:noProof/>
                      </w:rPr>
                      <w:t>,</w:t>
                    </w:r>
                    <w:r w:rsidR="00D55AC6">
                      <w:rPr>
                        <w:noProof/>
                      </w:rPr>
                      <w:t xml:space="preserve"> </w:t>
                    </w:r>
                    <w:r w:rsidR="00154967">
                      <w:rPr>
                        <w:noProof/>
                      </w:rPr>
                      <w:t>Goran Soko</w:t>
                    </w:r>
                    <w:r w:rsidR="00AC3560">
                      <w:rPr>
                        <w:noProof/>
                      </w:rPr>
                      <w:t xml:space="preserve"> </w:t>
                    </w:r>
                    <w:r w:rsidR="0025677B" w:rsidRPr="00D14148">
                      <w:rPr>
                        <w:noProof/>
                      </w:rPr>
                      <w:t>•</w:t>
                    </w:r>
                    <w:r w:rsidR="0025677B">
                      <w:rPr>
                        <w:noProof/>
                      </w:rPr>
                      <w:t xml:space="preserve"> </w:t>
                    </w:r>
                    <w:r w:rsidRPr="00D14148">
                      <w:rPr>
                        <w:noProof/>
                      </w:rPr>
                      <w:t>Predsjedni</w:t>
                    </w:r>
                    <w:r w:rsidR="001A7745">
                      <w:rPr>
                        <w:noProof/>
                      </w:rPr>
                      <w:t>ca</w:t>
                    </w:r>
                    <w:r w:rsidRPr="00D14148">
                      <w:rPr>
                        <w:noProof/>
                      </w:rPr>
                      <w:t xml:space="preserve"> Nadzornog odbora: </w:t>
                    </w:r>
                    <w:r w:rsidR="00075C86">
                      <w:rPr>
                        <w:noProof/>
                      </w:rPr>
                      <w:t>Ana Luketin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68F92" w14:textId="77777777" w:rsidR="003269AE" w:rsidRDefault="003269AE" w:rsidP="0044774E">
      <w:r>
        <w:separator/>
      </w:r>
    </w:p>
  </w:footnote>
  <w:footnote w:type="continuationSeparator" w:id="0">
    <w:p w14:paraId="05F9EB65" w14:textId="77777777" w:rsidR="003269AE" w:rsidRDefault="003269AE" w:rsidP="004477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E47CF" w14:textId="77777777" w:rsidR="0083375D" w:rsidRDefault="00000000" w:rsidP="0044774E">
    <w:pPr>
      <w:pStyle w:val="Header"/>
    </w:pPr>
    <w:r>
      <w:rPr>
        <w:noProof/>
        <w:lang w:eastAsia="hr-HR"/>
      </w:rPr>
      <w:pict w14:anchorId="28AD84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08804" o:spid="_x0000_s1043" type="#_x0000_t75" style="position:absolute;margin-left:0;margin-top:0;width:595.45pt;height:597.35pt;z-index:-251659776;mso-position-horizontal:center;mso-position-horizontal-relative:margin;mso-position-vertical:center;mso-position-vertical-relative:margin" o:allowincell="f">
          <v:imagedata r:id="rId1" o:title="podloga_zajednicko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25F0F" w14:textId="2EADF702" w:rsidR="006938BF" w:rsidRDefault="000D519E" w:rsidP="0044774E">
    <w:pPr>
      <w:pStyle w:val="Header"/>
    </w:pPr>
    <w:r>
      <w:rPr>
        <w:noProof/>
      </w:rPr>
      <w:drawing>
        <wp:anchor distT="0" distB="0" distL="114300" distR="114300" simplePos="0" relativeHeight="251663872" behindDoc="1" locked="0" layoutInCell="0" allowOverlap="1" wp14:anchorId="23B62F7D" wp14:editId="278183E7">
          <wp:simplePos x="0" y="0"/>
          <wp:positionH relativeFrom="margin">
            <wp:posOffset>0</wp:posOffset>
          </wp:positionH>
          <wp:positionV relativeFrom="margin">
            <wp:posOffset>2818765</wp:posOffset>
          </wp:positionV>
          <wp:extent cx="6443345" cy="3705225"/>
          <wp:effectExtent l="0" t="0" r="0" b="9525"/>
          <wp:wrapNone/>
          <wp:docPr id="5727567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2682"/>
                  <a:stretch>
                    <a:fillRect/>
                  </a:stretch>
                </pic:blipFill>
                <pic:spPr bwMode="auto">
                  <a:xfrm>
                    <a:off x="0" y="0"/>
                    <a:ext cx="6443345" cy="3705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099E">
      <w:rPr>
        <w:noProof/>
        <w:lang w:val="en-US"/>
      </w:rPr>
      <w:drawing>
        <wp:anchor distT="0" distB="0" distL="0" distR="0" simplePos="0" relativeHeight="251662848" behindDoc="0" locked="1" layoutInCell="1" allowOverlap="1" wp14:anchorId="1F488B67" wp14:editId="3D18C2B6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9675" cy="1131570"/>
          <wp:effectExtent l="0" t="0" r="0" b="0"/>
          <wp:wrapSquare wrapText="bothSides"/>
          <wp:docPr id="3" name="obráze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Header_h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131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A019F" w14:textId="77777777" w:rsidR="0083375D" w:rsidRPr="001D1C96" w:rsidRDefault="00000000" w:rsidP="001D1C96">
    <w:pPr>
      <w:pStyle w:val="Space"/>
    </w:pPr>
    <w:r>
      <w:pict w14:anchorId="167385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08803" o:spid="_x0000_s1042" type="#_x0000_t75" style="position:absolute;margin-left:1.05pt;margin-top:167.95pt;width:507.35pt;height:291.75pt;z-index:-251660800;mso-position-horizontal-relative:margin;mso-position-vertical-relative:margin" o:allowincell="f">
          <v:imagedata r:id="rId1" o:title="podloga_zajednicko1" croptop="27972f"/>
          <w10:wrap anchorx="margin" anchory="margin"/>
        </v:shape>
      </w:pict>
    </w:r>
    <w:r w:rsidR="00660AA6" w:rsidRPr="001D1C96">
      <w:rPr>
        <w:lang w:val="en-US" w:eastAsia="en-US"/>
      </w:rPr>
      <w:drawing>
        <wp:anchor distT="0" distB="0" distL="0" distR="0" simplePos="0" relativeHeight="251658752" behindDoc="0" locked="1" layoutInCell="1" allowOverlap="1" wp14:anchorId="68E6F938" wp14:editId="7FF3C4CA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9040" cy="1982470"/>
          <wp:effectExtent l="0" t="0" r="0" b="0"/>
          <wp:wrapSquare wrapText="bothSides"/>
          <wp:docPr id="22" name="obráze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Header_h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9672" cy="19830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14CD"/>
    <w:multiLevelType w:val="hybridMultilevel"/>
    <w:tmpl w:val="70DE5324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9552B"/>
    <w:multiLevelType w:val="hybridMultilevel"/>
    <w:tmpl w:val="B89E1CB8"/>
    <w:lvl w:ilvl="0" w:tplc="E85A77B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8D44CA"/>
    <w:multiLevelType w:val="multilevel"/>
    <w:tmpl w:val="FA760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494B23"/>
    <w:multiLevelType w:val="hybridMultilevel"/>
    <w:tmpl w:val="880A907C"/>
    <w:lvl w:ilvl="0" w:tplc="51A46DBE">
      <w:numFmt w:val="bullet"/>
      <w:lvlText w:val=""/>
      <w:lvlJc w:val="left"/>
      <w:pPr>
        <w:ind w:left="1174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404040"/>
        <w:w w:val="100"/>
        <w:sz w:val="22"/>
        <w:szCs w:val="22"/>
        <w:lang w:val="en-US" w:eastAsia="en-US" w:bidi="ar-SA"/>
      </w:rPr>
    </w:lvl>
    <w:lvl w:ilvl="1" w:tplc="8F9CBEAE">
      <w:numFmt w:val="bullet"/>
      <w:lvlText w:val="•"/>
      <w:lvlJc w:val="left"/>
      <w:pPr>
        <w:ind w:left="2104" w:hanging="360"/>
      </w:pPr>
      <w:rPr>
        <w:rFonts w:hint="default"/>
        <w:lang w:val="en-US" w:eastAsia="en-US" w:bidi="ar-SA"/>
      </w:rPr>
    </w:lvl>
    <w:lvl w:ilvl="2" w:tplc="D0FE49DA">
      <w:numFmt w:val="bullet"/>
      <w:lvlText w:val="•"/>
      <w:lvlJc w:val="left"/>
      <w:pPr>
        <w:ind w:left="3029" w:hanging="360"/>
      </w:pPr>
      <w:rPr>
        <w:rFonts w:hint="default"/>
        <w:lang w:val="en-US" w:eastAsia="en-US" w:bidi="ar-SA"/>
      </w:rPr>
    </w:lvl>
    <w:lvl w:ilvl="3" w:tplc="BA361C32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4" w:tplc="2A0A3312">
      <w:numFmt w:val="bullet"/>
      <w:lvlText w:val="•"/>
      <w:lvlJc w:val="left"/>
      <w:pPr>
        <w:ind w:left="4878" w:hanging="360"/>
      </w:pPr>
      <w:rPr>
        <w:rFonts w:hint="default"/>
        <w:lang w:val="en-US" w:eastAsia="en-US" w:bidi="ar-SA"/>
      </w:rPr>
    </w:lvl>
    <w:lvl w:ilvl="5" w:tplc="C26E9104">
      <w:numFmt w:val="bullet"/>
      <w:lvlText w:val="•"/>
      <w:lvlJc w:val="left"/>
      <w:pPr>
        <w:ind w:left="5803" w:hanging="360"/>
      </w:pPr>
      <w:rPr>
        <w:rFonts w:hint="default"/>
        <w:lang w:val="en-US" w:eastAsia="en-US" w:bidi="ar-SA"/>
      </w:rPr>
    </w:lvl>
    <w:lvl w:ilvl="6" w:tplc="D082C0E2">
      <w:numFmt w:val="bullet"/>
      <w:lvlText w:val="•"/>
      <w:lvlJc w:val="left"/>
      <w:pPr>
        <w:ind w:left="6727" w:hanging="360"/>
      </w:pPr>
      <w:rPr>
        <w:rFonts w:hint="default"/>
        <w:lang w:val="en-US" w:eastAsia="en-US" w:bidi="ar-SA"/>
      </w:rPr>
    </w:lvl>
    <w:lvl w:ilvl="7" w:tplc="2680540C">
      <w:numFmt w:val="bullet"/>
      <w:lvlText w:val="•"/>
      <w:lvlJc w:val="left"/>
      <w:pPr>
        <w:ind w:left="7652" w:hanging="360"/>
      </w:pPr>
      <w:rPr>
        <w:rFonts w:hint="default"/>
        <w:lang w:val="en-US" w:eastAsia="en-US" w:bidi="ar-SA"/>
      </w:rPr>
    </w:lvl>
    <w:lvl w:ilvl="8" w:tplc="C7BAA660">
      <w:numFmt w:val="bullet"/>
      <w:lvlText w:val="•"/>
      <w:lvlJc w:val="left"/>
      <w:pPr>
        <w:ind w:left="85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DFD3B3F"/>
    <w:multiLevelType w:val="multilevel"/>
    <w:tmpl w:val="CCB4C0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20145189"/>
    <w:multiLevelType w:val="hybridMultilevel"/>
    <w:tmpl w:val="83A4943C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2F1A7B"/>
    <w:multiLevelType w:val="multilevel"/>
    <w:tmpl w:val="1F94D554"/>
    <w:lvl w:ilvl="0">
      <w:start w:val="1"/>
      <w:numFmt w:val="decimal"/>
      <w:lvlText w:val="%1."/>
      <w:lvlJc w:val="left"/>
      <w:pPr>
        <w:ind w:left="479" w:hanging="337"/>
      </w:pPr>
      <w:rPr>
        <w:rFonts w:ascii="Arial" w:eastAsia="Arial" w:hAnsi="Arial" w:cs="Arial" w:hint="default"/>
        <w:b/>
        <w:bCs/>
        <w:i w:val="0"/>
        <w:iCs w:val="0"/>
        <w:color w:val="002F82"/>
        <w:w w:val="99"/>
        <w:sz w:val="30"/>
        <w:szCs w:val="30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883" w:hanging="430"/>
      </w:pPr>
      <w:rPr>
        <w:rFonts w:ascii="Arial" w:eastAsia="Arial" w:hAnsi="Arial" w:cs="Arial" w:hint="default"/>
        <w:b/>
        <w:bCs/>
        <w:i w:val="0"/>
        <w:iCs w:val="0"/>
        <w:color w:val="002F82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6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40404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21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22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2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2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2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2FBB6868"/>
    <w:multiLevelType w:val="hybridMultilevel"/>
    <w:tmpl w:val="78BEAEAA"/>
    <w:lvl w:ilvl="0" w:tplc="69EE68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963F01"/>
    <w:multiLevelType w:val="multilevel"/>
    <w:tmpl w:val="2F2C3B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5B27F51"/>
    <w:multiLevelType w:val="hybridMultilevel"/>
    <w:tmpl w:val="FDAA0FBA"/>
    <w:lvl w:ilvl="0" w:tplc="C7DE0C8A">
      <w:start w:val="1"/>
      <w:numFmt w:val="bullet"/>
      <w:pStyle w:val="Bullet2"/>
      <w:lvlText w:val="-"/>
      <w:lvlJc w:val="left"/>
      <w:pPr>
        <w:ind w:left="729" w:hanging="360"/>
      </w:pPr>
      <w:rPr>
        <w:rFonts w:ascii="Arial Narrow" w:hAnsi="Arial Narrow" w:hint="default"/>
      </w:rPr>
    </w:lvl>
    <w:lvl w:ilvl="1" w:tplc="040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10" w15:restartNumberingAfterBreak="0">
    <w:nsid w:val="4CA647A2"/>
    <w:multiLevelType w:val="hybridMultilevel"/>
    <w:tmpl w:val="E8C67130"/>
    <w:lvl w:ilvl="0" w:tplc="A456F41C">
      <w:start w:val="1"/>
      <w:numFmt w:val="bullet"/>
      <w:pStyle w:val="Bullet1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11" w15:restartNumberingAfterBreak="0">
    <w:nsid w:val="5B093368"/>
    <w:multiLevelType w:val="hybridMultilevel"/>
    <w:tmpl w:val="FFF64F70"/>
    <w:lvl w:ilvl="0" w:tplc="3CB411E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E716EC"/>
    <w:multiLevelType w:val="hybridMultilevel"/>
    <w:tmpl w:val="1EAE5CD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A3414C"/>
    <w:multiLevelType w:val="multilevel"/>
    <w:tmpl w:val="9ABCA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180C42"/>
    <w:multiLevelType w:val="hybridMultilevel"/>
    <w:tmpl w:val="AF7A7064"/>
    <w:lvl w:ilvl="0" w:tplc="5588B13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1732B2"/>
    <w:multiLevelType w:val="hybridMultilevel"/>
    <w:tmpl w:val="BFEC509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1729010">
    <w:abstractNumId w:val="13"/>
  </w:num>
  <w:num w:numId="2" w16cid:durableId="992950028">
    <w:abstractNumId w:val="1"/>
  </w:num>
  <w:num w:numId="3" w16cid:durableId="1088768451">
    <w:abstractNumId w:val="11"/>
  </w:num>
  <w:num w:numId="4" w16cid:durableId="1779829488">
    <w:abstractNumId w:val="7"/>
  </w:num>
  <w:num w:numId="5" w16cid:durableId="1088767821">
    <w:abstractNumId w:val="2"/>
  </w:num>
  <w:num w:numId="6" w16cid:durableId="1685399933">
    <w:abstractNumId w:val="10"/>
  </w:num>
  <w:num w:numId="7" w16cid:durableId="1347290700">
    <w:abstractNumId w:val="9"/>
  </w:num>
  <w:num w:numId="8" w16cid:durableId="595871237">
    <w:abstractNumId w:val="6"/>
  </w:num>
  <w:num w:numId="9" w16cid:durableId="1927886317">
    <w:abstractNumId w:val="4"/>
  </w:num>
  <w:num w:numId="10" w16cid:durableId="312149902">
    <w:abstractNumId w:val="3"/>
  </w:num>
  <w:num w:numId="11" w16cid:durableId="672074801">
    <w:abstractNumId w:val="15"/>
  </w:num>
  <w:num w:numId="12" w16cid:durableId="812285551">
    <w:abstractNumId w:val="8"/>
  </w:num>
  <w:num w:numId="13" w16cid:durableId="1478761737">
    <w:abstractNumId w:val="14"/>
  </w:num>
  <w:num w:numId="14" w16cid:durableId="1815102682">
    <w:abstractNumId w:val="5"/>
  </w:num>
  <w:num w:numId="15" w16cid:durableId="137111063">
    <w:abstractNumId w:val="0"/>
  </w:num>
  <w:num w:numId="16" w16cid:durableId="49191490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47F"/>
    <w:rsid w:val="000063C7"/>
    <w:rsid w:val="00010B47"/>
    <w:rsid w:val="000136B8"/>
    <w:rsid w:val="000157D7"/>
    <w:rsid w:val="00024030"/>
    <w:rsid w:val="000262DD"/>
    <w:rsid w:val="000425BD"/>
    <w:rsid w:val="00042983"/>
    <w:rsid w:val="00045F25"/>
    <w:rsid w:val="00052462"/>
    <w:rsid w:val="000554E5"/>
    <w:rsid w:val="00075C86"/>
    <w:rsid w:val="000965F8"/>
    <w:rsid w:val="000B4F40"/>
    <w:rsid w:val="000C1C88"/>
    <w:rsid w:val="000D519E"/>
    <w:rsid w:val="000E0DD5"/>
    <w:rsid w:val="000F24DA"/>
    <w:rsid w:val="00122DAC"/>
    <w:rsid w:val="00134635"/>
    <w:rsid w:val="00151DE8"/>
    <w:rsid w:val="00154967"/>
    <w:rsid w:val="00165238"/>
    <w:rsid w:val="00172812"/>
    <w:rsid w:val="001857BB"/>
    <w:rsid w:val="00190077"/>
    <w:rsid w:val="001A0DF6"/>
    <w:rsid w:val="001A2292"/>
    <w:rsid w:val="001A62A0"/>
    <w:rsid w:val="001A667F"/>
    <w:rsid w:val="001A7745"/>
    <w:rsid w:val="001C74F0"/>
    <w:rsid w:val="001D1C96"/>
    <w:rsid w:val="001E683A"/>
    <w:rsid w:val="001F4A25"/>
    <w:rsid w:val="00233883"/>
    <w:rsid w:val="00245C23"/>
    <w:rsid w:val="00253A96"/>
    <w:rsid w:val="0025677B"/>
    <w:rsid w:val="002651D3"/>
    <w:rsid w:val="0026747F"/>
    <w:rsid w:val="00272706"/>
    <w:rsid w:val="00277645"/>
    <w:rsid w:val="00281B66"/>
    <w:rsid w:val="002829E9"/>
    <w:rsid w:val="00292792"/>
    <w:rsid w:val="002949F8"/>
    <w:rsid w:val="00297DBF"/>
    <w:rsid w:val="002B177B"/>
    <w:rsid w:val="002B68F2"/>
    <w:rsid w:val="002C698F"/>
    <w:rsid w:val="002C7219"/>
    <w:rsid w:val="002D3802"/>
    <w:rsid w:val="002D6407"/>
    <w:rsid w:val="002D6592"/>
    <w:rsid w:val="002D7A31"/>
    <w:rsid w:val="002E2498"/>
    <w:rsid w:val="002E2B28"/>
    <w:rsid w:val="00301569"/>
    <w:rsid w:val="003106A3"/>
    <w:rsid w:val="003269AE"/>
    <w:rsid w:val="00331EC8"/>
    <w:rsid w:val="00343D56"/>
    <w:rsid w:val="00344382"/>
    <w:rsid w:val="00347A3E"/>
    <w:rsid w:val="0035405E"/>
    <w:rsid w:val="003801EA"/>
    <w:rsid w:val="00383633"/>
    <w:rsid w:val="003A1B20"/>
    <w:rsid w:val="003A1BB6"/>
    <w:rsid w:val="003B3245"/>
    <w:rsid w:val="003B3325"/>
    <w:rsid w:val="003B337F"/>
    <w:rsid w:val="003B5EF3"/>
    <w:rsid w:val="003C3898"/>
    <w:rsid w:val="003D770E"/>
    <w:rsid w:val="003E17F0"/>
    <w:rsid w:val="003E613F"/>
    <w:rsid w:val="003F6998"/>
    <w:rsid w:val="00400132"/>
    <w:rsid w:val="00412CAC"/>
    <w:rsid w:val="004213A5"/>
    <w:rsid w:val="00424360"/>
    <w:rsid w:val="00430AAE"/>
    <w:rsid w:val="00437B20"/>
    <w:rsid w:val="00444CFF"/>
    <w:rsid w:val="0044774E"/>
    <w:rsid w:val="0045757D"/>
    <w:rsid w:val="00462096"/>
    <w:rsid w:val="0046423F"/>
    <w:rsid w:val="0047555D"/>
    <w:rsid w:val="004809F3"/>
    <w:rsid w:val="004866AD"/>
    <w:rsid w:val="00486B3F"/>
    <w:rsid w:val="00496ED0"/>
    <w:rsid w:val="004A04F0"/>
    <w:rsid w:val="004A0991"/>
    <w:rsid w:val="004A2CC2"/>
    <w:rsid w:val="004B1C60"/>
    <w:rsid w:val="004C6D85"/>
    <w:rsid w:val="004C7585"/>
    <w:rsid w:val="004D3787"/>
    <w:rsid w:val="004D6661"/>
    <w:rsid w:val="004E3B74"/>
    <w:rsid w:val="004E46A3"/>
    <w:rsid w:val="004E49E1"/>
    <w:rsid w:val="004E4B9A"/>
    <w:rsid w:val="00561A88"/>
    <w:rsid w:val="00564AD1"/>
    <w:rsid w:val="005711A9"/>
    <w:rsid w:val="0057182E"/>
    <w:rsid w:val="0057274E"/>
    <w:rsid w:val="00572AC5"/>
    <w:rsid w:val="005907EE"/>
    <w:rsid w:val="0059250F"/>
    <w:rsid w:val="005932DC"/>
    <w:rsid w:val="00596561"/>
    <w:rsid w:val="005B1ED9"/>
    <w:rsid w:val="005D300A"/>
    <w:rsid w:val="005D48B6"/>
    <w:rsid w:val="005D7D23"/>
    <w:rsid w:val="005E6D60"/>
    <w:rsid w:val="00605E47"/>
    <w:rsid w:val="0062028D"/>
    <w:rsid w:val="00643E4B"/>
    <w:rsid w:val="00650E8C"/>
    <w:rsid w:val="00660AA6"/>
    <w:rsid w:val="00661652"/>
    <w:rsid w:val="00664003"/>
    <w:rsid w:val="00665D3C"/>
    <w:rsid w:val="006676D9"/>
    <w:rsid w:val="00680360"/>
    <w:rsid w:val="006938BF"/>
    <w:rsid w:val="006951E5"/>
    <w:rsid w:val="00697C78"/>
    <w:rsid w:val="006A27DB"/>
    <w:rsid w:val="006B330E"/>
    <w:rsid w:val="006C3E25"/>
    <w:rsid w:val="006C4E94"/>
    <w:rsid w:val="006D5138"/>
    <w:rsid w:val="006D749A"/>
    <w:rsid w:val="006E020A"/>
    <w:rsid w:val="006F0383"/>
    <w:rsid w:val="007014AD"/>
    <w:rsid w:val="007071EB"/>
    <w:rsid w:val="00714455"/>
    <w:rsid w:val="007239E5"/>
    <w:rsid w:val="007379DD"/>
    <w:rsid w:val="007518C3"/>
    <w:rsid w:val="00751F90"/>
    <w:rsid w:val="00765E0E"/>
    <w:rsid w:val="00765EE0"/>
    <w:rsid w:val="007759DA"/>
    <w:rsid w:val="00781451"/>
    <w:rsid w:val="007B0B74"/>
    <w:rsid w:val="007B50B3"/>
    <w:rsid w:val="007B5ECA"/>
    <w:rsid w:val="007C78B0"/>
    <w:rsid w:val="007D234E"/>
    <w:rsid w:val="007D35E8"/>
    <w:rsid w:val="007D79CB"/>
    <w:rsid w:val="007E0850"/>
    <w:rsid w:val="007F5906"/>
    <w:rsid w:val="00800AC5"/>
    <w:rsid w:val="008066EB"/>
    <w:rsid w:val="0081276C"/>
    <w:rsid w:val="0081336D"/>
    <w:rsid w:val="00822E3E"/>
    <w:rsid w:val="0083149E"/>
    <w:rsid w:val="0083375D"/>
    <w:rsid w:val="00836E99"/>
    <w:rsid w:val="00845604"/>
    <w:rsid w:val="00863D76"/>
    <w:rsid w:val="00876844"/>
    <w:rsid w:val="008A23AB"/>
    <w:rsid w:val="008A2B64"/>
    <w:rsid w:val="008A30EB"/>
    <w:rsid w:val="008C347D"/>
    <w:rsid w:val="008C36BB"/>
    <w:rsid w:val="008C5BDE"/>
    <w:rsid w:val="008D7E1F"/>
    <w:rsid w:val="008E7D78"/>
    <w:rsid w:val="00914D0D"/>
    <w:rsid w:val="00932B90"/>
    <w:rsid w:val="0095356E"/>
    <w:rsid w:val="009607A5"/>
    <w:rsid w:val="009B56FC"/>
    <w:rsid w:val="009B672C"/>
    <w:rsid w:val="009E6003"/>
    <w:rsid w:val="009E68A2"/>
    <w:rsid w:val="009F099E"/>
    <w:rsid w:val="009F3251"/>
    <w:rsid w:val="009F46F8"/>
    <w:rsid w:val="00A00AB6"/>
    <w:rsid w:val="00A01C84"/>
    <w:rsid w:val="00A36032"/>
    <w:rsid w:val="00A527A2"/>
    <w:rsid w:val="00A52C89"/>
    <w:rsid w:val="00A569EF"/>
    <w:rsid w:val="00A56D33"/>
    <w:rsid w:val="00A73F49"/>
    <w:rsid w:val="00A7492B"/>
    <w:rsid w:val="00A92064"/>
    <w:rsid w:val="00A9607A"/>
    <w:rsid w:val="00AB0F5A"/>
    <w:rsid w:val="00AC3560"/>
    <w:rsid w:val="00AC7242"/>
    <w:rsid w:val="00AD59BE"/>
    <w:rsid w:val="00AD59ED"/>
    <w:rsid w:val="00B0095A"/>
    <w:rsid w:val="00B04D9F"/>
    <w:rsid w:val="00B175DB"/>
    <w:rsid w:val="00B1778B"/>
    <w:rsid w:val="00B25D70"/>
    <w:rsid w:val="00B65BEB"/>
    <w:rsid w:val="00B768B7"/>
    <w:rsid w:val="00B82C91"/>
    <w:rsid w:val="00B96BF5"/>
    <w:rsid w:val="00BA7694"/>
    <w:rsid w:val="00BB2E07"/>
    <w:rsid w:val="00BB4C9D"/>
    <w:rsid w:val="00BC2342"/>
    <w:rsid w:val="00BC2A26"/>
    <w:rsid w:val="00BD0867"/>
    <w:rsid w:val="00BD7506"/>
    <w:rsid w:val="00BE1176"/>
    <w:rsid w:val="00BE3FBD"/>
    <w:rsid w:val="00BF2568"/>
    <w:rsid w:val="00BF4B6C"/>
    <w:rsid w:val="00C06C94"/>
    <w:rsid w:val="00C30D8D"/>
    <w:rsid w:val="00C33C54"/>
    <w:rsid w:val="00C37414"/>
    <w:rsid w:val="00C40467"/>
    <w:rsid w:val="00C50A1E"/>
    <w:rsid w:val="00C51889"/>
    <w:rsid w:val="00C557C2"/>
    <w:rsid w:val="00C57128"/>
    <w:rsid w:val="00C70FCF"/>
    <w:rsid w:val="00C80EBC"/>
    <w:rsid w:val="00C9370E"/>
    <w:rsid w:val="00CA66AF"/>
    <w:rsid w:val="00CD3949"/>
    <w:rsid w:val="00CD7E44"/>
    <w:rsid w:val="00CE23A2"/>
    <w:rsid w:val="00CE7993"/>
    <w:rsid w:val="00CF1A8C"/>
    <w:rsid w:val="00CF6625"/>
    <w:rsid w:val="00D106DB"/>
    <w:rsid w:val="00D14148"/>
    <w:rsid w:val="00D152CD"/>
    <w:rsid w:val="00D15DEF"/>
    <w:rsid w:val="00D216C5"/>
    <w:rsid w:val="00D21B94"/>
    <w:rsid w:val="00D26315"/>
    <w:rsid w:val="00D55AC6"/>
    <w:rsid w:val="00D568FF"/>
    <w:rsid w:val="00D56C83"/>
    <w:rsid w:val="00D57054"/>
    <w:rsid w:val="00D82D69"/>
    <w:rsid w:val="00D87F8A"/>
    <w:rsid w:val="00DB0589"/>
    <w:rsid w:val="00DB7724"/>
    <w:rsid w:val="00DC6333"/>
    <w:rsid w:val="00DE49DA"/>
    <w:rsid w:val="00DE4DA6"/>
    <w:rsid w:val="00E01C0F"/>
    <w:rsid w:val="00E07CD3"/>
    <w:rsid w:val="00E07F73"/>
    <w:rsid w:val="00E125DE"/>
    <w:rsid w:val="00E16D71"/>
    <w:rsid w:val="00E21140"/>
    <w:rsid w:val="00E3264B"/>
    <w:rsid w:val="00E55BC8"/>
    <w:rsid w:val="00E5665F"/>
    <w:rsid w:val="00E615B1"/>
    <w:rsid w:val="00E6711D"/>
    <w:rsid w:val="00E67FE7"/>
    <w:rsid w:val="00E778D6"/>
    <w:rsid w:val="00EB0961"/>
    <w:rsid w:val="00EB7B2A"/>
    <w:rsid w:val="00EC1529"/>
    <w:rsid w:val="00EC5717"/>
    <w:rsid w:val="00ED763C"/>
    <w:rsid w:val="00EE23B5"/>
    <w:rsid w:val="00EE61DD"/>
    <w:rsid w:val="00EE6247"/>
    <w:rsid w:val="00F125CD"/>
    <w:rsid w:val="00F22E4D"/>
    <w:rsid w:val="00F467DB"/>
    <w:rsid w:val="00F51271"/>
    <w:rsid w:val="00F81086"/>
    <w:rsid w:val="00F822AA"/>
    <w:rsid w:val="00F9174F"/>
    <w:rsid w:val="00F91A4F"/>
    <w:rsid w:val="00F93413"/>
    <w:rsid w:val="00FA553E"/>
    <w:rsid w:val="00FB24F9"/>
    <w:rsid w:val="00FB7E3E"/>
    <w:rsid w:val="00FC60F5"/>
    <w:rsid w:val="00FD7D49"/>
    <w:rsid w:val="00FF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3F7B9E"/>
  <w15:chartTrackingRefBased/>
  <w15:docId w15:val="{154697C7-1817-4305-B255-B05368D76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59250F"/>
    <w:pPr>
      <w:spacing w:before="120" w:after="120"/>
    </w:pPr>
    <w:rPr>
      <w:rFonts w:ascii="Arial" w:hAnsi="Arial"/>
      <w:sz w:val="22"/>
      <w:szCs w:val="22"/>
      <w:lang w:val="hr-HR" w:eastAsia="en-US"/>
    </w:rPr>
  </w:style>
  <w:style w:type="paragraph" w:styleId="Heading1">
    <w:name w:val="heading 1"/>
    <w:aliases w:val="Title1"/>
    <w:basedOn w:val="Normal"/>
    <w:next w:val="Normal"/>
    <w:link w:val="Heading1Char"/>
    <w:uiPriority w:val="9"/>
    <w:qFormat/>
    <w:rsid w:val="004E46A3"/>
    <w:pPr>
      <w:keepNext/>
      <w:spacing w:before="240" w:after="240"/>
      <w:outlineLvl w:val="0"/>
    </w:pPr>
    <w:rPr>
      <w:rFonts w:eastAsia="Times New Roman" w:cs="Arial"/>
      <w:b/>
      <w:bCs/>
      <w:kern w:val="32"/>
      <w:sz w:val="30"/>
      <w:szCs w:val="30"/>
    </w:rPr>
  </w:style>
  <w:style w:type="paragraph" w:styleId="Heading2">
    <w:name w:val="heading 2"/>
    <w:aliases w:val="Title2"/>
    <w:basedOn w:val="Normal"/>
    <w:next w:val="Normal"/>
    <w:link w:val="Heading2Char"/>
    <w:uiPriority w:val="9"/>
    <w:unhideWhenUsed/>
    <w:qFormat/>
    <w:rsid w:val="004E46A3"/>
    <w:pPr>
      <w:spacing w:before="180"/>
      <w:outlineLvl w:val="1"/>
    </w:pPr>
    <w:rPr>
      <w:b/>
      <w:sz w:val="26"/>
    </w:rPr>
  </w:style>
  <w:style w:type="paragraph" w:styleId="Heading3">
    <w:name w:val="heading 3"/>
    <w:aliases w:val="Title3"/>
    <w:basedOn w:val="Heading2"/>
    <w:next w:val="Normal"/>
    <w:link w:val="Heading3Char"/>
    <w:uiPriority w:val="9"/>
    <w:unhideWhenUsed/>
    <w:qFormat/>
    <w:rsid w:val="00347A3E"/>
    <w:pPr>
      <w:spacing w:before="12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38BF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938BF"/>
  </w:style>
  <w:style w:type="paragraph" w:styleId="Footer">
    <w:name w:val="footer"/>
    <w:basedOn w:val="Normal"/>
    <w:link w:val="FooterChar1"/>
    <w:uiPriority w:val="99"/>
    <w:unhideWhenUsed/>
    <w:rsid w:val="006938BF"/>
    <w:pPr>
      <w:tabs>
        <w:tab w:val="center" w:pos="4536"/>
        <w:tab w:val="right" w:pos="9072"/>
      </w:tabs>
      <w:spacing w:after="0"/>
    </w:pPr>
  </w:style>
  <w:style w:type="character" w:customStyle="1" w:styleId="FooterChar1">
    <w:name w:val="Footer Char1"/>
    <w:basedOn w:val="DefaultParagraphFont"/>
    <w:link w:val="Footer"/>
    <w:uiPriority w:val="99"/>
    <w:rsid w:val="006938BF"/>
  </w:style>
  <w:style w:type="paragraph" w:styleId="BalloonText">
    <w:name w:val="Balloon Text"/>
    <w:basedOn w:val="Normal"/>
    <w:link w:val="BalloonTextChar"/>
    <w:uiPriority w:val="99"/>
    <w:semiHidden/>
    <w:unhideWhenUsed/>
    <w:rsid w:val="006938B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38BF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6D5138"/>
    <w:rPr>
      <w:strike w:val="0"/>
      <w:dstrike w:val="0"/>
      <w:color w:val="B40000"/>
      <w:u w:val="none"/>
      <w:effect w:val="none"/>
    </w:rPr>
  </w:style>
  <w:style w:type="character" w:styleId="Strong">
    <w:name w:val="Strong"/>
    <w:uiPriority w:val="22"/>
    <w:rsid w:val="006D5138"/>
    <w:rPr>
      <w:b/>
      <w:bCs/>
    </w:rPr>
  </w:style>
  <w:style w:type="paragraph" w:customStyle="1" w:styleId="clearfix">
    <w:name w:val="clearfix"/>
    <w:basedOn w:val="Normal"/>
    <w:rsid w:val="006D5138"/>
    <w:pPr>
      <w:spacing w:after="150" w:line="336" w:lineRule="auto"/>
    </w:pPr>
    <w:rPr>
      <w:rFonts w:ascii="Times New Roman" w:eastAsia="Times New Roman" w:hAnsi="Times New Roman"/>
      <w:color w:val="515151"/>
      <w:sz w:val="24"/>
      <w:szCs w:val="24"/>
      <w:lang w:eastAsia="hr-HR"/>
    </w:rPr>
  </w:style>
  <w:style w:type="paragraph" w:styleId="NoSpacing">
    <w:name w:val="No Spacing"/>
    <w:link w:val="NoSpacingChar"/>
    <w:uiPriority w:val="1"/>
    <w:rsid w:val="00D106DB"/>
    <w:rPr>
      <w:rFonts w:eastAsia="MS Mincho" w:cs="Arial"/>
      <w:sz w:val="22"/>
      <w:szCs w:val="22"/>
      <w:lang w:val="en-US" w:eastAsia="ja-JP"/>
    </w:rPr>
  </w:style>
  <w:style w:type="character" w:customStyle="1" w:styleId="NoSpacingChar">
    <w:name w:val="No Spacing Char"/>
    <w:link w:val="NoSpacing"/>
    <w:uiPriority w:val="1"/>
    <w:rsid w:val="00D106DB"/>
    <w:rPr>
      <w:rFonts w:eastAsia="MS Mincho" w:cs="Arial"/>
      <w:sz w:val="22"/>
      <w:szCs w:val="22"/>
      <w:lang w:val="en-US"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106DB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D106DB"/>
    <w:rPr>
      <w:lang w:eastAsia="en-US"/>
    </w:rPr>
  </w:style>
  <w:style w:type="character" w:styleId="FootnoteReference">
    <w:name w:val="footnote reference"/>
    <w:uiPriority w:val="99"/>
    <w:semiHidden/>
    <w:unhideWhenUsed/>
    <w:rsid w:val="00D106DB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1A2292"/>
  </w:style>
  <w:style w:type="paragraph" w:customStyle="1" w:styleId="Zpat1">
    <w:name w:val="Zápatí1"/>
    <w:basedOn w:val="Normal"/>
    <w:link w:val="FooterChar"/>
    <w:rsid w:val="00D14148"/>
    <w:pPr>
      <w:spacing w:before="60" w:after="60"/>
      <w:jc w:val="center"/>
    </w:pPr>
    <w:rPr>
      <w:rFonts w:cs="Arial"/>
      <w:sz w:val="16"/>
      <w:szCs w:val="16"/>
    </w:rPr>
  </w:style>
  <w:style w:type="paragraph" w:customStyle="1" w:styleId="Bullet1">
    <w:name w:val="Bullet1"/>
    <w:basedOn w:val="Normal"/>
    <w:link w:val="Bullet1Char"/>
    <w:qFormat/>
    <w:rsid w:val="004E46A3"/>
    <w:pPr>
      <w:numPr>
        <w:numId w:val="6"/>
      </w:numPr>
      <w:tabs>
        <w:tab w:val="left" w:pos="426"/>
      </w:tabs>
      <w:ind w:left="426" w:hanging="284"/>
    </w:pPr>
    <w:rPr>
      <w:rFonts w:cs="Arial"/>
    </w:rPr>
  </w:style>
  <w:style w:type="character" w:customStyle="1" w:styleId="FooterChar">
    <w:name w:val="Footer Char"/>
    <w:link w:val="Zpat1"/>
    <w:rsid w:val="00D14148"/>
    <w:rPr>
      <w:rFonts w:ascii="Arial" w:hAnsi="Arial" w:cs="Arial"/>
      <w:sz w:val="16"/>
      <w:szCs w:val="16"/>
      <w:lang w:val="hr-HR" w:eastAsia="en-US"/>
    </w:rPr>
  </w:style>
  <w:style w:type="paragraph" w:customStyle="1" w:styleId="Bullet2">
    <w:name w:val="Bullet2"/>
    <w:basedOn w:val="Bullet1"/>
    <w:link w:val="Bullet2Char"/>
    <w:qFormat/>
    <w:rsid w:val="00DB7724"/>
    <w:pPr>
      <w:numPr>
        <w:numId w:val="7"/>
      </w:numPr>
      <w:tabs>
        <w:tab w:val="clear" w:pos="426"/>
        <w:tab w:val="left" w:pos="709"/>
      </w:tabs>
      <w:ind w:left="709" w:hanging="283"/>
    </w:pPr>
  </w:style>
  <w:style w:type="character" w:customStyle="1" w:styleId="Bullet1Char">
    <w:name w:val="Bullet1 Char"/>
    <w:link w:val="Bullet1"/>
    <w:rsid w:val="004E46A3"/>
    <w:rPr>
      <w:rFonts w:ascii="Arial" w:hAnsi="Arial" w:cs="Arial"/>
      <w:sz w:val="22"/>
      <w:szCs w:val="22"/>
      <w:lang w:val="hr-HR" w:eastAsia="en-US"/>
    </w:rPr>
  </w:style>
  <w:style w:type="character" w:customStyle="1" w:styleId="Heading1Char">
    <w:name w:val="Heading 1 Char"/>
    <w:aliases w:val="Title1 Char"/>
    <w:link w:val="Heading1"/>
    <w:uiPriority w:val="9"/>
    <w:rsid w:val="004E46A3"/>
    <w:rPr>
      <w:rFonts w:ascii="Arial" w:eastAsia="Times New Roman" w:hAnsi="Arial" w:cs="Arial"/>
      <w:b/>
      <w:bCs/>
      <w:kern w:val="32"/>
      <w:sz w:val="30"/>
      <w:szCs w:val="30"/>
      <w:lang w:val="hr-HR" w:eastAsia="en-US"/>
    </w:rPr>
  </w:style>
  <w:style w:type="character" w:customStyle="1" w:styleId="Bullet2Char">
    <w:name w:val="Bullet2 Char"/>
    <w:basedOn w:val="Bullet1Char"/>
    <w:link w:val="Bullet2"/>
    <w:rsid w:val="00DB7724"/>
    <w:rPr>
      <w:rFonts w:ascii="Arial" w:hAnsi="Arial" w:cs="Arial"/>
      <w:sz w:val="22"/>
      <w:szCs w:val="22"/>
      <w:lang w:val="hr-HR" w:eastAsia="en-US"/>
    </w:rPr>
  </w:style>
  <w:style w:type="character" w:customStyle="1" w:styleId="Heading2Char">
    <w:name w:val="Heading 2 Char"/>
    <w:aliases w:val="Title2 Char"/>
    <w:link w:val="Heading2"/>
    <w:uiPriority w:val="9"/>
    <w:rsid w:val="004E46A3"/>
    <w:rPr>
      <w:rFonts w:ascii="Arial" w:hAnsi="Arial"/>
      <w:b/>
      <w:sz w:val="26"/>
      <w:szCs w:val="22"/>
      <w:lang w:val="hr-HR" w:eastAsia="en-US"/>
    </w:rPr>
  </w:style>
  <w:style w:type="character" w:customStyle="1" w:styleId="Heading3Char">
    <w:name w:val="Heading 3 Char"/>
    <w:aliases w:val="Title3 Char"/>
    <w:link w:val="Heading3"/>
    <w:uiPriority w:val="9"/>
    <w:rsid w:val="00347A3E"/>
    <w:rPr>
      <w:rFonts w:ascii="Arial" w:hAnsi="Arial"/>
      <w:b/>
      <w:sz w:val="22"/>
      <w:szCs w:val="22"/>
      <w:lang w:val="hr-HR" w:eastAsia="en-US"/>
    </w:rPr>
  </w:style>
  <w:style w:type="paragraph" w:customStyle="1" w:styleId="Space">
    <w:name w:val="Space"/>
    <w:basedOn w:val="Normal"/>
    <w:link w:val="SpaceChar"/>
    <w:rsid w:val="001D1C96"/>
    <w:pPr>
      <w:spacing w:before="0" w:after="0"/>
    </w:pPr>
    <w:rPr>
      <w:noProof/>
      <w:sz w:val="10"/>
      <w:szCs w:val="10"/>
      <w:lang w:eastAsia="hr-HR"/>
    </w:rPr>
  </w:style>
  <w:style w:type="character" w:customStyle="1" w:styleId="SpaceChar">
    <w:name w:val="Space Char"/>
    <w:basedOn w:val="DefaultParagraphFont"/>
    <w:link w:val="Space"/>
    <w:rsid w:val="001D1C96"/>
    <w:rPr>
      <w:rFonts w:ascii="Arial" w:hAnsi="Arial"/>
      <w:noProof/>
      <w:sz w:val="10"/>
      <w:szCs w:val="10"/>
      <w:lang w:val="hr-HR" w:eastAsia="hr-HR"/>
    </w:rPr>
  </w:style>
  <w:style w:type="character" w:styleId="UnresolvedMention">
    <w:name w:val="Unresolved Mention"/>
    <w:basedOn w:val="DefaultParagraphFont"/>
    <w:uiPriority w:val="99"/>
    <w:semiHidden/>
    <w:unhideWhenUsed/>
    <w:rsid w:val="000D519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rsid w:val="005925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4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43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9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1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91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727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03766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567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316234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148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93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469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9564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4859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0375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8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5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09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23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77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05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27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086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9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86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9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7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67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668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85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579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7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65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86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61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934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589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425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117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384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195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67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462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706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42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137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763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724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178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12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781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74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1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93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72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093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8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5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08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302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58971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41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72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72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6936957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725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8656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3227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7173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746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8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03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7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95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521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961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6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52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0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4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89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891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501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3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35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75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114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1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07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686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07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75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44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8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897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34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24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1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5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2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539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846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86150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51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651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07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44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4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6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24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45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48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75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375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24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2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8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7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361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87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1397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64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54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96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32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05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08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29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59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19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57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77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7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79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145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75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9367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48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17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83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001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86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706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85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095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556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4213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996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7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0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07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75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7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427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217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1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3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7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445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8429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3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1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8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1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727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12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4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2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30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003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80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13589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836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9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9073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934460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2962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203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5793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943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6231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9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9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78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0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421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6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5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8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08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13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40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1266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6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8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657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42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767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26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85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1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62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97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239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77933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409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265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00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20760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754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024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4346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05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2497172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1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1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8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7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17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531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72647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871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284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5744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5415154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7844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274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1285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917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4065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8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9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3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6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44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31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9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593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965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223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74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700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4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44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026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913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72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85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36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075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25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0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63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006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894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193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400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91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02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5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43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89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84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89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764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7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6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73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44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5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14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6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1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78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1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5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76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854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41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976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4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1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4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5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38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7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751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875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1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9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97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284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117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43909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8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915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7436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7721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63247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4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0830629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81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49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1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6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27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47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1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6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52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078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0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7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44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1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82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361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83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66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7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11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6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064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951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13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6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1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33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4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94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0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96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12480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554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5349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69847281">
                                          <w:marLeft w:val="0"/>
                                          <w:marRight w:val="0"/>
                                          <w:marTop w:val="3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268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586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671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275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331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87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2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718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49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895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281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25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9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871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890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40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14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256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596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136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78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782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38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48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17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22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409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64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93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04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875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77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08635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8477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6958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7293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adplastik.hr/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hyperlink" Target="mailto:adplastik@adplastik.hr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jovica.pokrajac@adplastik.hr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adplastik.hr" TargetMode="External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jovica.pokrajac@adplastik.hr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wmf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w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ri.vitaljic\Desktop\ADP\Korporativni%20identitet\Osnovni%20korporacijski%20materijali\Memorandum\AD%20Plastik%20hr%202000821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eza s dokumentom" ma:contentTypeID="0x01010A0072230BFD9B82594BB861F775FF61AC35" ma:contentTypeVersion="23" ma:contentTypeDescription="Stvaranje veze s dokumentom na drugom mjestu." ma:contentTypeScope="" ma:versionID="62268d0f463608edb7148fdf4876652b">
  <xsd:schema xmlns:xsd="http://www.w3.org/2001/XMLSchema" xmlns:xs="http://www.w3.org/2001/XMLSchema" xmlns:p="http://schemas.microsoft.com/office/2006/metadata/properties" xmlns:ns1="http://schemas.microsoft.com/sharepoint/v3" xmlns:ns2="b08f8e98-2966-470a-aae5-807d4a521871" xmlns:ns3="f953033c-8d7a-4c98-bb29-2271f38e2d0b" targetNamespace="http://schemas.microsoft.com/office/2006/metadata/properties" ma:root="true" ma:fieldsID="1ec80e6598a50102587d8862416f7d95" ns1:_="" ns2:_="" ns3:_="">
    <xsd:import namespace="http://schemas.microsoft.com/sharepoint/v3"/>
    <xsd:import namespace="b08f8e98-2966-470a-aae5-807d4a521871"/>
    <xsd:import namespace="f953033c-8d7a-4c98-bb29-2271f38e2d0b"/>
    <xsd:element name="properties">
      <xsd:complexType>
        <xsd:sequence>
          <xsd:element name="documentManagement">
            <xsd:complexType>
              <xsd:all>
                <xsd:element ref="ns1:URL" minOccurs="0"/>
                <xsd:element ref="ns2:_x0160_ifra" minOccurs="0"/>
                <xsd:element ref="ns2:_x0160_ifra0" minOccurs="0"/>
                <xsd:element ref="ns2:Poslovni_x0020_proces" minOccurs="0"/>
                <xsd:element ref="ns2:Procedura" minOccurs="0"/>
                <xsd:element ref="ns2:Verzija_x0020_dokumenta" minOccurs="0"/>
                <xsd:element ref="ns2:Trajanje_x0020_arhive" minOccurs="0"/>
                <xsd:element ref="ns2:Radna_x0020_upu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URL" ma:index="1" nillable="true" ma:displayName="URL" ma:format="Hyperlink" ma:internalName="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f8e98-2966-470a-aae5-807d4a521871" elementFormDefault="qualified">
    <xsd:import namespace="http://schemas.microsoft.com/office/2006/documentManagement/types"/>
    <xsd:import namespace="http://schemas.microsoft.com/office/infopath/2007/PartnerControls"/>
    <xsd:element name="_x0160_ifra" ma:index="2" nillable="true" ma:displayName="Nova šifra" ma:internalName="_x0160_ifra" ma:readOnly="false">
      <xsd:simpleType>
        <xsd:restriction base="dms:Text">
          <xsd:maxLength value="255"/>
        </xsd:restriction>
      </xsd:simpleType>
    </xsd:element>
    <xsd:element name="_x0160_ifra0" ma:index="3" nillable="true" ma:displayName="Stara šifra" ma:internalName="_x0160_ifra0" ma:readOnly="false">
      <xsd:simpleType>
        <xsd:restriction base="dms:Text">
          <xsd:maxLength value="255"/>
        </xsd:restriction>
      </xsd:simpleType>
    </xsd:element>
    <xsd:element name="Poslovni_x0020_proces" ma:index="4" nillable="true" ma:displayName="Poslovni proces" ma:internalName="Poslovni_x0020_proces" ma:readOnly="false">
      <xsd:simpleType>
        <xsd:restriction base="dms:Text">
          <xsd:maxLength value="255"/>
        </xsd:restriction>
      </xsd:simpleType>
    </xsd:element>
    <xsd:element name="Procedura" ma:index="5" nillable="true" ma:displayName="Procedura" ma:internalName="Procedura" ma:readOnly="false">
      <xsd:simpleType>
        <xsd:restriction base="dms:Text">
          <xsd:maxLength value="255"/>
        </xsd:restriction>
      </xsd:simpleType>
    </xsd:element>
    <xsd:element name="Verzija_x0020_dokumenta" ma:index="6" nillable="true" ma:displayName="Verzija dokumenta" ma:internalName="Verzija_x0020_dokumenta" ma:readOnly="false">
      <xsd:simpleType>
        <xsd:restriction base="dms:Text">
          <xsd:maxLength value="255"/>
        </xsd:restriction>
      </xsd:simpleType>
    </xsd:element>
    <xsd:element name="Trajanje_x0020_arhive" ma:index="7" nillable="true" ma:displayName="Trajanje arhive" ma:description="Broj godina (0,1,2..)" ma:internalName="Trajanje_x0020_arhive" ma:readOnly="false">
      <xsd:simpleType>
        <xsd:restriction base="dms:Text">
          <xsd:maxLength value="255"/>
        </xsd:restriction>
      </xsd:simpleType>
    </xsd:element>
    <xsd:element name="Radna_x0020_uputa" ma:index="8" nillable="true" ma:displayName="Radna uputa" ma:internalName="Radna_x0020_uputa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53033c-8d7a-4c98-bb29-2271f38e2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Vrsta sadržaja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RL xmlns="http://schemas.microsoft.com/sharepoint/v3">
      <Url xsi:nil="true"/>
      <Description xsi:nil="true"/>
    </URL>
    <Poslovni_x0020_proces xmlns="b08f8e98-2966-470a-aae5-807d4a521871" xsi:nil="true"/>
    <Trajanje_x0020_arhive xmlns="b08f8e98-2966-470a-aae5-807d4a521871" xsi:nil="true"/>
    <Radna_x0020_uputa xmlns="b08f8e98-2966-470a-aae5-807d4a521871" xsi:nil="true"/>
    <_x0160_ifra0 xmlns="b08f8e98-2966-470a-aae5-807d4a521871" xsi:nil="true"/>
    <_x0160_ifra xmlns="b08f8e98-2966-470a-aae5-807d4a521871" xsi:nil="true"/>
    <Verzija_x0020_dokumenta xmlns="b08f8e98-2966-470a-aae5-807d4a521871" xsi:nil="true"/>
    <Procedura xmlns="b08f8e98-2966-470a-aae5-807d4a521871" xsi:nil="true"/>
  </documentManagement>
</p:properties>
</file>

<file path=customXml/itemProps1.xml><?xml version="1.0" encoding="utf-8"?>
<ds:datastoreItem xmlns:ds="http://schemas.openxmlformats.org/officeDocument/2006/customXml" ds:itemID="{435292A8-1CD4-4816-B4D5-7E4009FDD5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5109FE0-294F-4D1C-898C-C865BEA065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85DD36-BE71-4297-BE46-2F0EAB0B1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08f8e98-2966-470a-aae5-807d4a521871"/>
    <ds:schemaRef ds:uri="f953033c-8d7a-4c98-bb29-2271f38e2d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CABC73-18B1-49F7-BD7B-A1EE1F786346}">
  <ds:schemaRefs>
    <ds:schemaRef ds:uri="http://schemas.microsoft.com/office/2006/metadata/customXsn"/>
  </ds:schemaRefs>
</ds:datastoreItem>
</file>

<file path=customXml/itemProps5.xml><?xml version="1.0" encoding="utf-8"?>
<ds:datastoreItem xmlns:ds="http://schemas.openxmlformats.org/officeDocument/2006/customXml" ds:itemID="{DD5E9F0F-8337-4F92-9E86-EECFFD4CE5B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08f8e98-2966-470a-aae5-807d4a52187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 Plastik hr 2000821</Template>
  <TotalTime>52</TotalTime>
  <Pages>3</Pages>
  <Words>393</Words>
  <Characters>2244</Characters>
  <Application>Microsoft Office Word</Application>
  <DocSecurity>0</DocSecurity>
  <Lines>18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Prvi Treptač</Company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Vitaljić</dc:creator>
  <cp:keywords/>
  <cp:lastModifiedBy>Jovica Pokrajac</cp:lastModifiedBy>
  <cp:revision>23</cp:revision>
  <cp:lastPrinted>2025-07-22T08:42:00Z</cp:lastPrinted>
  <dcterms:created xsi:type="dcterms:W3CDTF">2025-10-27T07:44:00Z</dcterms:created>
  <dcterms:modified xsi:type="dcterms:W3CDTF">2026-03-02T08:54:00Z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0x01010A0072230BFD9B82594BB861F775FF61AC35</vt:lpwstr>
  </property>
</Properties>
</file>